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851" w:rsidRPr="0074638B" w:rsidRDefault="003D7851" w:rsidP="00EC0962">
      <w:pPr>
        <w:pStyle w:val="Title"/>
        <w:rPr>
          <w:lang w:val="en-US"/>
        </w:rPr>
      </w:pPr>
    </w:p>
    <w:p w:rsidR="002073D1" w:rsidRDefault="002073D1" w:rsidP="004D7F25">
      <w:pPr>
        <w:pStyle w:val="Subtitle"/>
        <w:rPr>
          <w:lang w:val="fr-FR"/>
        </w:rPr>
      </w:pPr>
      <w:r>
        <w:rPr>
          <w:lang w:val="fr-FR"/>
        </w:rPr>
        <w:t xml:space="preserve">Accès à la documentation </w:t>
      </w:r>
    </w:p>
    <w:p w:rsidR="003D7851" w:rsidRPr="002073D1" w:rsidRDefault="002073D1" w:rsidP="004D7F25">
      <w:pPr>
        <w:pStyle w:val="Subtitle"/>
        <w:rPr>
          <w:lang w:val="fr-FR"/>
        </w:rPr>
      </w:pPr>
      <w:r>
        <w:rPr>
          <w:lang w:val="fr-FR"/>
        </w:rPr>
        <w:t>de l’UEFA</w:t>
      </w:r>
    </w:p>
    <w:p w:rsidR="006C5095" w:rsidRDefault="002073D1" w:rsidP="004D7F25">
      <w:pPr>
        <w:pStyle w:val="Subtitle"/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 xml:space="preserve">Formulaire de demande pour les </w:t>
      </w:r>
    </w:p>
    <w:p w:rsidR="002073D1" w:rsidRPr="002073D1" w:rsidRDefault="002073D1" w:rsidP="004D7F25">
      <w:pPr>
        <w:pStyle w:val="Subtitle"/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 xml:space="preserve">chercheurs externes </w:t>
      </w:r>
    </w:p>
    <w:p w:rsidR="006C349B" w:rsidRPr="002073D1" w:rsidRDefault="006C349B" w:rsidP="004D7F25">
      <w:pPr>
        <w:pStyle w:val="Subtitle"/>
        <w:rPr>
          <w:lang w:val="fr-FR"/>
        </w:rPr>
        <w:sectPr w:rsidR="006C349B" w:rsidRPr="002073D1" w:rsidSect="00D02D16">
          <w:headerReference w:type="default" r:id="rId9"/>
          <w:footerReference w:type="default" r:id="rId10"/>
          <w:pgSz w:w="11907" w:h="16840" w:code="9"/>
          <w:pgMar w:top="12219" w:right="851" w:bottom="902" w:left="851" w:header="709" w:footer="374" w:gutter="0"/>
          <w:cols w:space="720"/>
        </w:sectPr>
      </w:pPr>
    </w:p>
    <w:p w:rsidR="0074638B" w:rsidRDefault="0074638B" w:rsidP="00A81A3E">
      <w:pPr>
        <w:pStyle w:val="Heading1"/>
        <w:spacing w:before="0" w:after="0"/>
        <w:rPr>
          <w:lang w:val="fr-CH"/>
        </w:rPr>
      </w:pPr>
    </w:p>
    <w:p w:rsidR="00A81A3E" w:rsidRPr="00A11556" w:rsidRDefault="00A81A3E" w:rsidP="00A81A3E">
      <w:pPr>
        <w:pStyle w:val="Heading1"/>
        <w:spacing w:before="0" w:after="0"/>
        <w:rPr>
          <w:lang w:val="fr-CH"/>
        </w:rPr>
      </w:pPr>
      <w:r w:rsidRPr="00A11556">
        <w:rPr>
          <w:lang w:val="fr-CH"/>
        </w:rPr>
        <w:t>A</w:t>
      </w:r>
      <w:r>
        <w:rPr>
          <w:lang w:val="fr-CH"/>
        </w:rPr>
        <w:t xml:space="preserve">ccès à la documentation de </w:t>
      </w:r>
      <w:r w:rsidRPr="00A11556">
        <w:rPr>
          <w:lang w:val="fr-CH"/>
        </w:rPr>
        <w:t>l’UEFA:</w:t>
      </w:r>
    </w:p>
    <w:p w:rsidR="0074638B" w:rsidRDefault="0074638B" w:rsidP="00CF73CD">
      <w:pPr>
        <w:pStyle w:val="Heading2"/>
        <w:rPr>
          <w:lang w:val="fr-CH"/>
        </w:rPr>
      </w:pPr>
    </w:p>
    <w:p w:rsidR="00A81A3E" w:rsidRPr="00CF73CD" w:rsidRDefault="00A81A3E" w:rsidP="00CF73CD">
      <w:pPr>
        <w:pStyle w:val="Heading2"/>
        <w:rPr>
          <w:lang w:val="fr-CH"/>
        </w:rPr>
      </w:pPr>
      <w:r w:rsidRPr="00A11556">
        <w:rPr>
          <w:lang w:val="fr-CH"/>
        </w:rPr>
        <w:t>Formulaire de demande pour les chercheurs externes</w:t>
      </w:r>
    </w:p>
    <w:p w:rsidR="00A81A3E" w:rsidRPr="0012776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lang w:val="fr-CH"/>
        </w:rPr>
      </w:pPr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  <w:r w:rsidRPr="00A11556">
        <w:rPr>
          <w:rFonts w:cs="Arial"/>
          <w:b/>
          <w:sz w:val="20"/>
          <w:lang w:val="fr-CH"/>
        </w:rPr>
        <w:t>Informations personnelles</w:t>
      </w:r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6"/>
          <w:szCs w:val="6"/>
          <w:lang w:val="fr-CH"/>
        </w:rPr>
      </w:pPr>
    </w:p>
    <w:p w:rsidR="00A81A3E" w:rsidRPr="00A26AFE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C0C0C0"/>
          <w:sz w:val="20"/>
          <w:u w:val="single"/>
          <w:shd w:val="clear" w:color="auto" w:fill="C0C0C0"/>
          <w:lang w:val="fr-CH"/>
        </w:rPr>
      </w:pPr>
      <w:r w:rsidRPr="00A26AFE">
        <w:rPr>
          <w:rFonts w:cs="Arial"/>
          <w:b/>
          <w:sz w:val="20"/>
          <w:lang w:val="fr-CH"/>
        </w:rPr>
        <w:t>Nom:</w:t>
      </w:r>
      <w:r w:rsidR="005B76B5" w:rsidRPr="00A26AFE">
        <w:rPr>
          <w:rFonts w:cs="Arial"/>
          <w:b/>
          <w:sz w:val="20"/>
          <w:lang w:val="fr-CH"/>
        </w:rPr>
        <w:t xml:space="preserve"> </w:t>
      </w:r>
      <w:sdt>
        <w:sdtPr>
          <w:rPr>
            <w:rStyle w:val="Style1"/>
          </w:rPr>
          <w:id w:val="1450276639"/>
          <w:placeholder>
            <w:docPart w:val="E7D352AD77134B018966342105F2CC2F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="005B76B5" w:rsidRPr="00A26AFE">
            <w:rPr>
              <w:rStyle w:val="PlaceholderText"/>
              <w:b/>
              <w:sz w:val="20"/>
              <w:szCs w:val="20"/>
              <w:lang w:val="fr-CH"/>
            </w:rPr>
            <w:t>Nom</w:t>
          </w:r>
        </w:sdtContent>
      </w:sdt>
      <w:r w:rsidRPr="00A26AFE">
        <w:rPr>
          <w:rFonts w:cs="Arial"/>
          <w:b/>
          <w:sz w:val="20"/>
          <w:lang w:val="fr-CH"/>
        </w:rPr>
        <w:tab/>
      </w:r>
      <w:r w:rsidRPr="00A26AFE">
        <w:rPr>
          <w:rFonts w:cs="Arial"/>
          <w:b/>
          <w:sz w:val="20"/>
          <w:lang w:val="fr-CH"/>
        </w:rPr>
        <w:tab/>
        <w:t>Prénom</w:t>
      </w:r>
      <w:r w:rsidR="005B76B5" w:rsidRPr="00A26AFE">
        <w:rPr>
          <w:rFonts w:cs="Arial"/>
          <w:b/>
          <w:sz w:val="20"/>
          <w:lang w:val="fr-CH"/>
        </w:rPr>
        <w:t xml:space="preserve">(s): </w:t>
      </w:r>
      <w:sdt>
        <w:sdtPr>
          <w:rPr>
            <w:rStyle w:val="Style2"/>
          </w:rPr>
          <w:id w:val="1560292285"/>
          <w:placeholder>
            <w:docPart w:val="CF2F70721EB0469EB674CD2AB5403D94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="005B76B5" w:rsidRPr="00A26AFE">
            <w:rPr>
              <w:rStyle w:val="PlaceholderText"/>
              <w:b/>
              <w:sz w:val="20"/>
              <w:szCs w:val="20"/>
              <w:lang w:val="fr-CH"/>
            </w:rPr>
            <w:t>Prénoms(s)</w:t>
          </w:r>
        </w:sdtContent>
      </w:sdt>
    </w:p>
    <w:p w:rsidR="00A81A3E" w:rsidRPr="001268F7" w:rsidRDefault="00A81A3E" w:rsidP="005B76B5">
      <w:pPr>
        <w:tabs>
          <w:tab w:val="left" w:pos="1448"/>
          <w:tab w:val="left" w:pos="4887"/>
          <w:tab w:val="left" w:pos="6335"/>
        </w:tabs>
        <w:ind w:firstLine="720"/>
        <w:rPr>
          <w:rFonts w:cs="Arial"/>
          <w:sz w:val="20"/>
          <w:lang w:val="fr-CH"/>
        </w:rPr>
      </w:pPr>
    </w:p>
    <w:p w:rsidR="00A81A3E" w:rsidRP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fr-CH"/>
        </w:rPr>
      </w:pPr>
      <w:r w:rsidRPr="001268F7">
        <w:rPr>
          <w:rFonts w:cs="Arial"/>
          <w:sz w:val="20"/>
          <w:lang w:val="fr-CH"/>
        </w:rPr>
        <w:t>Date de naissance:</w:t>
      </w:r>
      <w:r w:rsidR="005B76B5" w:rsidRPr="001268F7">
        <w:rPr>
          <w:rFonts w:cs="Arial"/>
          <w:sz w:val="20"/>
          <w:lang w:val="fr-CH"/>
        </w:rPr>
        <w:t xml:space="preserve"> </w:t>
      </w:r>
      <w:sdt>
        <w:sdtPr>
          <w:rPr>
            <w:rFonts w:cs="Arial"/>
            <w:sz w:val="20"/>
            <w:lang w:val="fr-CH"/>
          </w:rPr>
          <w:id w:val="-286892568"/>
          <w:placeholder>
            <w:docPart w:val="3D1C9ED257604FA18B6012D28A805258"/>
          </w:placeholder>
          <w:showingPlcHdr/>
          <w:date>
            <w:dateFormat w:val="d MMMM yyyy"/>
            <w:lid w:val="fr-CH"/>
            <w:storeMappedDataAs w:val="dateTime"/>
            <w:calendar w:val="gregorian"/>
          </w:date>
        </w:sdtPr>
        <w:sdtEndPr/>
        <w:sdtContent>
          <w:r w:rsidR="005B76B5" w:rsidRPr="001268F7">
            <w:rPr>
              <w:rStyle w:val="PlaceholderText"/>
              <w:sz w:val="20"/>
              <w:szCs w:val="20"/>
              <w:lang w:val="fr-CH"/>
            </w:rPr>
            <w:t>Veuillez sélectionner une dat</w:t>
          </w:r>
          <w:r w:rsidR="0074638B">
            <w:rPr>
              <w:rStyle w:val="PlaceholderText"/>
              <w:sz w:val="20"/>
              <w:szCs w:val="20"/>
              <w:lang w:val="fr-CH"/>
            </w:rPr>
            <w:t>e</w:t>
          </w:r>
        </w:sdtContent>
      </w:sdt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fr-CH"/>
        </w:rPr>
      </w:pPr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fr-CH"/>
        </w:rPr>
      </w:pPr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  <w:r w:rsidRPr="00A11556">
        <w:rPr>
          <w:rFonts w:cs="Arial"/>
          <w:b/>
          <w:sz w:val="20"/>
          <w:lang w:val="fr-CH"/>
        </w:rPr>
        <w:t>Université / Organisation</w:t>
      </w:r>
    </w:p>
    <w:p w:rsidR="00A81A3E" w:rsidRPr="00A11556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6"/>
          <w:szCs w:val="6"/>
          <w:lang w:val="fr-CH"/>
        </w:rPr>
      </w:pPr>
    </w:p>
    <w:p w:rsidR="005B76B5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  <w:r w:rsidRPr="00A11556">
        <w:rPr>
          <w:rFonts w:cs="Arial"/>
          <w:sz w:val="20"/>
          <w:lang w:val="fr-CH"/>
        </w:rPr>
        <w:t>Nom:</w:t>
      </w:r>
      <w:r w:rsidR="005B76B5">
        <w:rPr>
          <w:rFonts w:cs="Arial"/>
          <w:sz w:val="20"/>
          <w:lang w:val="fr-CH"/>
        </w:rPr>
        <w:t xml:space="preserve"> </w:t>
      </w:r>
      <w:sdt>
        <w:sdtPr>
          <w:rPr>
            <w:rFonts w:cs="Arial"/>
            <w:sz w:val="20"/>
            <w:lang w:val="fr-CH"/>
          </w:rPr>
          <w:id w:val="-741411210"/>
          <w:placeholder>
            <w:docPart w:val="0F2D0C7A83DA4589988AB00720281597"/>
          </w:placeholder>
          <w:showingPlcHdr/>
          <w:text/>
        </w:sdtPr>
        <w:sdtEndPr/>
        <w:sdtContent>
          <w:r w:rsidR="005B76B5" w:rsidRPr="005B76B5">
            <w:rPr>
              <w:rStyle w:val="PlaceholderText"/>
              <w:sz w:val="20"/>
              <w:szCs w:val="20"/>
              <w:lang w:val="fr-CH"/>
            </w:rPr>
            <w:t>Nom de l’université ou de l’organisation</w:t>
          </w:r>
        </w:sdtContent>
      </w:sdt>
    </w:p>
    <w:p w:rsidR="005B76B5" w:rsidRDefault="005B76B5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</w:p>
    <w:p w:rsid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  <w:r w:rsidRPr="00A11556">
        <w:rPr>
          <w:rFonts w:cs="Arial"/>
          <w:sz w:val="20"/>
          <w:lang w:val="fr-CH"/>
        </w:rPr>
        <w:t xml:space="preserve">Faculté, </w:t>
      </w:r>
      <w:r>
        <w:rPr>
          <w:rFonts w:cs="Arial"/>
          <w:sz w:val="20"/>
          <w:lang w:val="fr-CH"/>
        </w:rPr>
        <w:t>département</w:t>
      </w:r>
      <w:r w:rsidRPr="00A11556">
        <w:rPr>
          <w:rFonts w:cs="Arial"/>
          <w:sz w:val="20"/>
          <w:lang w:val="fr-CH"/>
        </w:rPr>
        <w:t>:</w:t>
      </w:r>
      <w:r w:rsidR="005B76B5">
        <w:rPr>
          <w:rFonts w:cs="Arial"/>
          <w:sz w:val="20"/>
          <w:lang w:val="fr-CH"/>
        </w:rPr>
        <w:t xml:space="preserve"> </w:t>
      </w:r>
      <w:sdt>
        <w:sdtPr>
          <w:rPr>
            <w:rFonts w:cs="Arial"/>
            <w:sz w:val="20"/>
            <w:lang w:val="fr-CH"/>
          </w:rPr>
          <w:id w:val="-1346477493"/>
          <w:placeholder>
            <w:docPart w:val="E97822CF70E243AF9F67B795716CA771"/>
          </w:placeholder>
          <w:showingPlcHdr/>
          <w:text/>
        </w:sdtPr>
        <w:sdtEndPr/>
        <w:sdtContent>
          <w:r w:rsidR="005B76B5" w:rsidRPr="005B76B5">
            <w:rPr>
              <w:rStyle w:val="PlaceholderText"/>
              <w:sz w:val="20"/>
              <w:szCs w:val="20"/>
              <w:lang w:val="fr-CH"/>
            </w:rPr>
            <w:t>Si université, veuillez préciser la faculté/l’institut</w:t>
          </w:r>
        </w:sdtContent>
      </w:sdt>
      <w:bookmarkStart w:id="0" w:name="OLE_LINK5"/>
      <w:bookmarkStart w:id="1" w:name="OLE_LINK6"/>
    </w:p>
    <w:p w:rsidR="001268F7" w:rsidRPr="00F551DD" w:rsidRDefault="001268F7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</w:p>
    <w:p w:rsidR="00A81A3E" w:rsidRPr="001268F7" w:rsidRDefault="005B76B5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fr-CH"/>
        </w:rPr>
      </w:pPr>
      <w:r w:rsidRPr="001268F7">
        <w:rPr>
          <w:rFonts w:cs="Arial"/>
          <w:sz w:val="20"/>
          <w:lang w:val="fr-CH"/>
        </w:rPr>
        <w:t>F</w:t>
      </w:r>
      <w:r w:rsidR="00A81A3E" w:rsidRPr="001268F7">
        <w:rPr>
          <w:rFonts w:cs="Arial"/>
          <w:sz w:val="20"/>
          <w:lang w:val="fr-CH"/>
        </w:rPr>
        <w:t>onction:</w:t>
      </w:r>
      <w:r w:rsidR="001268F7" w:rsidRPr="001268F7">
        <w:rPr>
          <w:rFonts w:cs="Arial"/>
          <w:sz w:val="20"/>
          <w:lang w:val="fr-CH"/>
        </w:rPr>
        <w:t xml:space="preserve"> </w:t>
      </w:r>
      <w:sdt>
        <w:sdtPr>
          <w:rPr>
            <w:rFonts w:cs="Arial"/>
            <w:sz w:val="20"/>
            <w:lang w:val="fr-CH"/>
          </w:rPr>
          <w:id w:val="-1888567625"/>
          <w:placeholder>
            <w:docPart w:val="5F14326E697A46B38E04C863BC316F76"/>
          </w:placeholder>
          <w:showingPlcHdr/>
          <w:text/>
        </w:sdtPr>
        <w:sdtEndPr/>
        <w:sdtContent>
          <w:r w:rsidR="001268F7" w:rsidRPr="001268F7">
            <w:rPr>
              <w:rStyle w:val="PlaceholderText"/>
              <w:sz w:val="20"/>
              <w:szCs w:val="20"/>
              <w:lang w:val="fr-CH"/>
            </w:rPr>
            <w:t>E</w:t>
          </w:r>
          <w:r w:rsidR="001268F7">
            <w:rPr>
              <w:rStyle w:val="PlaceholderText"/>
              <w:sz w:val="20"/>
              <w:szCs w:val="20"/>
              <w:lang w:val="fr-CH"/>
            </w:rPr>
            <w:t>tudiant, professeur, autre</w:t>
          </w:r>
        </w:sdtContent>
      </w:sdt>
      <w:bookmarkEnd w:id="0"/>
      <w:bookmarkEnd w:id="1"/>
    </w:p>
    <w:p w:rsidR="00A81A3E" w:rsidRP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3780"/>
        </w:tabs>
        <w:rPr>
          <w:rFonts w:cs="Arial"/>
          <w:sz w:val="20"/>
          <w:szCs w:val="20"/>
          <w:lang w:val="fr-CH"/>
        </w:rPr>
      </w:pPr>
    </w:p>
    <w:p w:rsidR="00A81A3E" w:rsidRP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fr-CH"/>
        </w:rPr>
      </w:pPr>
      <w:r w:rsidRPr="001268F7">
        <w:rPr>
          <w:rFonts w:cs="Arial"/>
          <w:b/>
          <w:sz w:val="20"/>
          <w:szCs w:val="20"/>
          <w:lang w:val="fr-CH"/>
        </w:rPr>
        <w:t>Coordonnées</w:t>
      </w:r>
    </w:p>
    <w:p w:rsidR="00A81A3E" w:rsidRP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fr-CH"/>
        </w:rPr>
      </w:pPr>
    </w:p>
    <w:p w:rsidR="00370CDB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fr-CH"/>
        </w:rPr>
      </w:pPr>
      <w:r w:rsidRPr="001268F7">
        <w:rPr>
          <w:rFonts w:cs="Arial"/>
          <w:sz w:val="20"/>
          <w:szCs w:val="20"/>
          <w:lang w:val="fr-CH"/>
        </w:rPr>
        <w:t>Adresse:</w:t>
      </w:r>
      <w:r w:rsidR="001268F7" w:rsidRPr="001268F7">
        <w:rPr>
          <w:rFonts w:cs="Arial"/>
          <w:sz w:val="20"/>
          <w:szCs w:val="20"/>
          <w:lang w:val="fr-CH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-967976131"/>
          <w:placeholder>
            <w:docPart w:val="432CFD5FB2834361BA4F82CC74D3B51C"/>
          </w:placeholder>
          <w:showingPlcHdr/>
          <w:text/>
        </w:sdtPr>
        <w:sdtEndPr/>
        <w:sdtContent>
          <w:r w:rsidR="001268F7" w:rsidRPr="001268F7">
            <w:rPr>
              <w:rStyle w:val="PlaceholderText"/>
              <w:sz w:val="20"/>
              <w:szCs w:val="20"/>
              <w:lang w:val="fr-CH"/>
            </w:rPr>
            <w:t>Adresse</w:t>
          </w:r>
        </w:sdtContent>
      </w:sdt>
    </w:p>
    <w:p w:rsidR="00370CDB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fr-CH"/>
        </w:rPr>
      </w:pPr>
    </w:p>
    <w:p w:rsidR="00A81A3E" w:rsidRPr="00370CDB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fr-CH"/>
        </w:rPr>
      </w:pPr>
      <w:r w:rsidRPr="001268F7">
        <w:rPr>
          <w:rFonts w:cs="Arial"/>
          <w:sz w:val="20"/>
          <w:szCs w:val="20"/>
          <w:lang w:val="fr-CH"/>
        </w:rPr>
        <w:t>Pays:</w:t>
      </w:r>
      <w:r w:rsidR="001268F7" w:rsidRPr="001268F7">
        <w:rPr>
          <w:rFonts w:cs="Arial"/>
          <w:sz w:val="20"/>
          <w:szCs w:val="20"/>
          <w:lang w:val="fr-CH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1862240482"/>
          <w:placeholder>
            <w:docPart w:val="F31A8CBC516B43A4AE5A9FD98CA198DF"/>
          </w:placeholder>
          <w:showingPlcHdr/>
          <w:text/>
        </w:sdtPr>
        <w:sdtEndPr/>
        <w:sdtContent>
          <w:r w:rsidR="001268F7" w:rsidRPr="001268F7">
            <w:rPr>
              <w:rStyle w:val="PlaceholderText"/>
              <w:sz w:val="20"/>
              <w:szCs w:val="20"/>
              <w:lang w:val="fr-CH"/>
            </w:rPr>
            <w:t>Pays</w:t>
          </w:r>
        </w:sdtContent>
      </w:sdt>
    </w:p>
    <w:p w:rsidR="00A81A3E" w:rsidRPr="001268F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</w:p>
    <w:p w:rsidR="00370CDB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  <w:r w:rsidRPr="00370CDB">
        <w:rPr>
          <w:rFonts w:cs="Arial"/>
          <w:sz w:val="20"/>
          <w:szCs w:val="20"/>
          <w:lang w:val="fr-CH"/>
        </w:rPr>
        <w:t>Téléphone:</w:t>
      </w:r>
      <w:r w:rsidR="001268F7" w:rsidRPr="00370CDB">
        <w:rPr>
          <w:rFonts w:cs="Arial"/>
          <w:sz w:val="20"/>
          <w:szCs w:val="20"/>
          <w:lang w:val="fr-CH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401030082"/>
          <w:placeholder>
            <w:docPart w:val="FF91D779D1B14FFCAEBEF3AAC630351C"/>
          </w:placeholder>
          <w:showingPlcHdr/>
          <w:text/>
        </w:sdtPr>
        <w:sdtEndPr/>
        <w:sdtContent>
          <w:r w:rsidR="001268F7" w:rsidRPr="00F551DD">
            <w:rPr>
              <w:rStyle w:val="PlaceholderText"/>
              <w:sz w:val="20"/>
              <w:szCs w:val="20"/>
              <w:lang w:val="fr-CH"/>
            </w:rPr>
            <w:t>Téléphone</w:t>
          </w:r>
        </w:sdtContent>
      </w:sdt>
    </w:p>
    <w:p w:rsidR="00370CDB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</w:p>
    <w:p w:rsidR="00A81A3E" w:rsidRPr="00370CDB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fr-CH"/>
        </w:rPr>
      </w:pPr>
      <w:r>
        <w:rPr>
          <w:rFonts w:cs="Arial"/>
          <w:sz w:val="20"/>
          <w:szCs w:val="20"/>
          <w:lang w:val="fr-CH"/>
        </w:rPr>
        <w:t>E-</w:t>
      </w:r>
      <w:r w:rsidR="00A81A3E" w:rsidRPr="00370CDB">
        <w:rPr>
          <w:rFonts w:cs="Arial"/>
          <w:sz w:val="20"/>
          <w:szCs w:val="20"/>
          <w:lang w:val="fr-CH"/>
        </w:rPr>
        <w:t>mail:</w:t>
      </w:r>
      <w:r w:rsidR="001268F7" w:rsidRPr="00370CDB">
        <w:rPr>
          <w:rFonts w:cs="Arial"/>
          <w:sz w:val="20"/>
          <w:szCs w:val="20"/>
          <w:lang w:val="fr-CH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64851376"/>
          <w:placeholder>
            <w:docPart w:val="900901D10F7745DDA2FFBD7B05A1DA1B"/>
          </w:placeholder>
          <w:showingPlcHdr/>
          <w:text/>
        </w:sdtPr>
        <w:sdtEndPr/>
        <w:sdtContent>
          <w:r w:rsidR="001268F7" w:rsidRPr="00F551DD">
            <w:rPr>
              <w:rStyle w:val="PlaceholderText"/>
              <w:sz w:val="20"/>
              <w:szCs w:val="20"/>
              <w:lang w:val="fr-CH"/>
            </w:rPr>
            <w:t>E-mail</w:t>
          </w:r>
        </w:sdtContent>
      </w:sdt>
    </w:p>
    <w:p w:rsidR="00A81A3E" w:rsidRPr="00370CDB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fr-CH"/>
        </w:rPr>
      </w:pPr>
    </w:p>
    <w:p w:rsidR="00A81A3E" w:rsidRPr="00370CDB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lang w:val="fr-CH"/>
        </w:rPr>
      </w:pPr>
    </w:p>
    <w:p w:rsidR="00A81A3E" w:rsidRPr="001268F7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b/>
          <w:sz w:val="20"/>
          <w:szCs w:val="20"/>
          <w:lang w:val="fr-CH"/>
        </w:rPr>
      </w:pPr>
      <w:r w:rsidRPr="001268F7">
        <w:rPr>
          <w:rFonts w:cs="Arial"/>
          <w:b/>
          <w:sz w:val="20"/>
          <w:szCs w:val="20"/>
          <w:lang w:val="fr-CH"/>
        </w:rPr>
        <w:t>Recherche</w:t>
      </w:r>
    </w:p>
    <w:p w:rsidR="00A81A3E" w:rsidRPr="001268F7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szCs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fr-CH"/>
        </w:rPr>
      </w:pPr>
      <w:r w:rsidRPr="001268F7">
        <w:rPr>
          <w:rFonts w:cs="Arial"/>
          <w:sz w:val="20"/>
          <w:szCs w:val="20"/>
          <w:lang w:val="fr-CH"/>
        </w:rPr>
        <w:t xml:space="preserve">Titre de la recherche: </w:t>
      </w:r>
      <w:sdt>
        <w:sdtPr>
          <w:rPr>
            <w:rFonts w:cs="Arial"/>
            <w:sz w:val="20"/>
            <w:szCs w:val="20"/>
            <w:lang w:val="fr-CH"/>
          </w:rPr>
          <w:id w:val="-1293056623"/>
          <w:placeholder>
            <w:docPart w:val="96C303D5EFDF402A86966104F99EC0CC"/>
          </w:placeholder>
          <w:showingPlcHdr/>
          <w:text/>
        </w:sdtPr>
        <w:sdtEndPr/>
        <w:sdtContent>
          <w:r w:rsidR="001268F7" w:rsidRPr="001268F7">
            <w:rPr>
              <w:rStyle w:val="PlaceholderText"/>
              <w:sz w:val="20"/>
              <w:szCs w:val="20"/>
              <w:lang w:val="fr-CH"/>
            </w:rPr>
            <w:t>Titre de la recherche</w:t>
          </w:r>
        </w:sdtContent>
      </w:sdt>
    </w:p>
    <w:p w:rsidR="00A81A3E" w:rsidRPr="001268F7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fr-CH"/>
        </w:rPr>
      </w:pPr>
    </w:p>
    <w:p w:rsidR="0074638B" w:rsidRDefault="0074638B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fr-CH"/>
        </w:rPr>
      </w:pPr>
    </w:p>
    <w:p w:rsidR="001268F7" w:rsidRPr="001268F7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fr-CH"/>
        </w:rPr>
      </w:pPr>
      <w:r w:rsidRPr="001268F7">
        <w:rPr>
          <w:rFonts w:cs="Arial"/>
          <w:sz w:val="20"/>
          <w:lang w:val="fr-CH"/>
        </w:rPr>
        <w:t xml:space="preserve">Buts de la recherche: </w:t>
      </w:r>
    </w:p>
    <w:p w:rsidR="00A81A3E" w:rsidRPr="001268F7" w:rsidRDefault="002E1DB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fr-CH"/>
        </w:rPr>
      </w:pPr>
      <w:sdt>
        <w:sdtPr>
          <w:rPr>
            <w:rFonts w:cs="Arial"/>
            <w:sz w:val="20"/>
            <w:lang w:val="fr-CH"/>
          </w:rPr>
          <w:id w:val="671216613"/>
          <w:placeholder>
            <w:docPart w:val="0FCCA73484B2468586C543D20E293A6A"/>
          </w:placeholder>
          <w:showingPlcHdr/>
          <w:text w:multiLine="1"/>
        </w:sdtPr>
        <w:sdtEndPr>
          <w:rPr>
            <w:szCs w:val="20"/>
          </w:rPr>
        </w:sdtEndPr>
        <w:sdtContent>
          <w:r w:rsidR="001268F7" w:rsidRPr="001268F7">
            <w:rPr>
              <w:rStyle w:val="PlaceholderText"/>
              <w:sz w:val="20"/>
              <w:szCs w:val="20"/>
              <w:lang w:val="fr-CH"/>
            </w:rPr>
            <w:t>Veuillez decri</w:t>
          </w:r>
          <w:r w:rsidR="00F551DD">
            <w:rPr>
              <w:rStyle w:val="PlaceholderText"/>
              <w:sz w:val="20"/>
              <w:szCs w:val="20"/>
              <w:lang w:val="fr-CH"/>
            </w:rPr>
            <w:t>re</w:t>
          </w:r>
          <w:r w:rsidR="001268F7" w:rsidRPr="001268F7">
            <w:rPr>
              <w:rStyle w:val="PlaceholderText"/>
              <w:sz w:val="20"/>
              <w:szCs w:val="20"/>
              <w:lang w:val="fr-CH"/>
            </w:rPr>
            <w:t xml:space="preserve"> en quelques lignes les buts de la recherche</w:t>
          </w:r>
        </w:sdtContent>
      </w:sdt>
      <w:r w:rsidR="00A81A3E" w:rsidRPr="001268F7">
        <w:rPr>
          <w:rFonts w:cs="Arial"/>
          <w:color w:val="C0C0C0"/>
          <w:sz w:val="20"/>
          <w:shd w:val="clear" w:color="auto" w:fill="C0C0C0"/>
          <w:lang w:val="fr-CH"/>
        </w:rPr>
        <w:t xml:space="preserve">                                          </w:t>
      </w:r>
      <w:r w:rsidR="00370CDB">
        <w:rPr>
          <w:rFonts w:cs="Arial"/>
          <w:color w:val="C0C0C0"/>
          <w:sz w:val="20"/>
          <w:shd w:val="clear" w:color="auto" w:fill="C0C0C0"/>
          <w:lang w:val="fr-CH"/>
        </w:rPr>
        <w:t xml:space="preserve">                           </w:t>
      </w: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CF73CD" w:rsidRPr="001268F7" w:rsidRDefault="00CF73CD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Pr="001268F7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1268F7" w:rsidRDefault="001268F7">
      <w:pPr>
        <w:spacing w:after="200" w:line="276" w:lineRule="auto"/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br w:type="page"/>
      </w:r>
    </w:p>
    <w:p w:rsidR="00AB4E24" w:rsidRDefault="00AB4E24" w:rsidP="00A81A3E">
      <w:pPr>
        <w:tabs>
          <w:tab w:val="left" w:pos="1448"/>
          <w:tab w:val="left" w:pos="3801"/>
          <w:tab w:val="left" w:pos="6516"/>
        </w:tabs>
        <w:rPr>
          <w:rFonts w:asciiTheme="minorHAnsi" w:hAnsiTheme="minorHAnsi" w:cstheme="minorHAnsi"/>
          <w:sz w:val="20"/>
          <w:lang w:val="fr-CH"/>
        </w:rPr>
      </w:pPr>
    </w:p>
    <w:p w:rsidR="00A81A3E" w:rsidRPr="00370CDB" w:rsidRDefault="00A508CF" w:rsidP="00375E9B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fr-CH"/>
        </w:rPr>
      </w:pPr>
      <w:r w:rsidRPr="00245A48">
        <w:rPr>
          <w:rFonts w:asciiTheme="minorHAnsi" w:hAnsiTheme="minorHAnsi" w:cstheme="minorHAnsi"/>
          <w:sz w:val="20"/>
          <w:lang w:val="fr-CH"/>
        </w:rPr>
        <w:t>Discipline</w:t>
      </w:r>
      <w:r w:rsidR="00A81A3E" w:rsidRPr="00245A48">
        <w:rPr>
          <w:rFonts w:asciiTheme="minorHAnsi" w:hAnsiTheme="minorHAnsi" w:cstheme="minorHAnsi"/>
          <w:sz w:val="20"/>
          <w:lang w:val="fr-CH"/>
        </w:rPr>
        <w:t>(s):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491323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Economie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2130356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lang w:val="fr-CH"/>
        </w:rPr>
        <w:t xml:space="preserve"> Histoire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211955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Droit</w:t>
      </w:r>
      <w:r w:rsidR="00375E9B">
        <w:rPr>
          <w:rFonts w:asciiTheme="minorHAnsi" w:hAnsiTheme="minorHAnsi" w:cstheme="minorHAnsi"/>
          <w:sz w:val="20"/>
          <w:lang w:val="fr-CH"/>
        </w:rPr>
        <w:tab/>
      </w:r>
      <w:r w:rsidR="00375E9B">
        <w:rPr>
          <w:rFonts w:asciiTheme="minorHAnsi" w:hAnsiTheme="minorHAnsi" w:cstheme="minorHAnsi"/>
          <w:sz w:val="20"/>
          <w:lang w:val="fr-CH"/>
        </w:rPr>
        <w:tab/>
      </w:r>
      <w:r w:rsidR="00375E9B">
        <w:rPr>
          <w:rFonts w:asciiTheme="minorHAnsi" w:hAnsiTheme="minorHAnsi" w:cstheme="minorHAnsi"/>
          <w:sz w:val="20"/>
          <w:lang w:val="fr-CH"/>
        </w:rPr>
        <w:tab/>
      </w:r>
      <w:r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94328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Management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15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lang w:val="fr-CH"/>
        </w:rPr>
        <w:t xml:space="preserve"> Marketing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7086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Sciences politiques</w:t>
      </w:r>
      <w:r w:rsidR="00375E9B">
        <w:rPr>
          <w:rFonts w:asciiTheme="minorHAnsi" w:hAnsiTheme="minorHAnsi" w:cstheme="minorHAnsi"/>
          <w:sz w:val="20"/>
          <w:lang w:val="fr-CH"/>
        </w:rPr>
        <w:tab/>
      </w:r>
      <w:r w:rsidR="00375E9B">
        <w:rPr>
          <w:rFonts w:asciiTheme="minorHAnsi" w:hAnsiTheme="minorHAnsi" w:cstheme="minorHAnsi"/>
          <w:sz w:val="20"/>
          <w:lang w:val="fr-CH"/>
        </w:rPr>
        <w:tab/>
      </w:r>
      <w:r w:rsidR="00F7338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47089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Sociologie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242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lang w:val="fr-CH"/>
        </w:rPr>
        <w:t xml:space="preserve"> Médias et communication</w:t>
      </w:r>
      <w:r w:rsidR="00A81A3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081713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A81A3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A81A3E" w:rsidRPr="00370CDB">
        <w:rPr>
          <w:rFonts w:asciiTheme="minorHAnsi" w:hAnsiTheme="minorHAnsi" w:cstheme="minorHAnsi"/>
          <w:sz w:val="20"/>
          <w:lang w:val="fr-CH"/>
        </w:rPr>
        <w:t>Autre:</w:t>
      </w:r>
      <w:r w:rsidR="00F7338E" w:rsidRPr="00370CDB">
        <w:rPr>
          <w:rFonts w:asciiTheme="minorHAnsi" w:hAnsiTheme="minorHAnsi" w:cstheme="minorHAnsi"/>
          <w:sz w:val="20"/>
          <w:lang w:val="fr-CH"/>
        </w:rPr>
        <w:t xml:space="preserve"> </w:t>
      </w:r>
      <w:sdt>
        <w:sdtPr>
          <w:rPr>
            <w:rFonts w:asciiTheme="minorHAnsi" w:hAnsiTheme="minorHAnsi" w:cstheme="minorHAnsi"/>
            <w:sz w:val="20"/>
            <w:lang w:val="fr-CH"/>
          </w:rPr>
          <w:id w:val="257489125"/>
          <w:placeholder>
            <w:docPart w:val="EBD719BDDD31463DBD4FA7925283D22A"/>
          </w:placeholder>
          <w:showingPlcHdr/>
          <w:text/>
        </w:sdtPr>
        <w:sdtEndPr/>
        <w:sdtContent>
          <w:r w:rsidR="00F7338E" w:rsidRPr="00370CDB">
            <w:rPr>
              <w:rStyle w:val="PlaceholderText"/>
              <w:rFonts w:asciiTheme="minorHAnsi" w:hAnsiTheme="minorHAnsi" w:cstheme="minorHAnsi"/>
              <w:sz w:val="20"/>
              <w:szCs w:val="20"/>
              <w:lang w:val="fr-CH"/>
            </w:rPr>
            <w:t>Veuillez préciser</w:t>
          </w:r>
        </w:sdtContent>
      </w:sdt>
    </w:p>
    <w:p w:rsidR="00A508CF" w:rsidRPr="00370CDB" w:rsidRDefault="00A508CF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fr-CH"/>
        </w:rPr>
      </w:pPr>
    </w:p>
    <w:p w:rsidR="00AB4E24" w:rsidRDefault="00AB4E24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fr-CH"/>
        </w:rPr>
      </w:pPr>
    </w:p>
    <w:p w:rsidR="00A81A3E" w:rsidRPr="00245A48" w:rsidRDefault="00A81A3E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fr-CH"/>
        </w:rPr>
      </w:pPr>
      <w:r w:rsidRPr="00245A48">
        <w:rPr>
          <w:rFonts w:asciiTheme="minorHAnsi" w:hAnsiTheme="minorHAnsi" w:cstheme="minorHAnsi"/>
          <w:sz w:val="20"/>
          <w:lang w:val="fr-CH"/>
        </w:rPr>
        <w:t>Type de recherche</w:t>
      </w:r>
      <w:r w:rsidR="002C12F2" w:rsidRPr="00245A48">
        <w:rPr>
          <w:rFonts w:asciiTheme="minorHAnsi" w:hAnsiTheme="minorHAnsi" w:cstheme="minorHAnsi"/>
          <w:sz w:val="20"/>
          <w:lang w:val="fr-CH"/>
        </w:rPr>
        <w:t xml:space="preserve"> (plusieurs réponses possibles)</w:t>
      </w:r>
      <w:r w:rsidRPr="00245A48">
        <w:rPr>
          <w:rFonts w:asciiTheme="minorHAnsi" w:hAnsiTheme="minorHAnsi" w:cstheme="minorHAnsi"/>
          <w:sz w:val="20"/>
          <w:lang w:val="fr-CH"/>
        </w:rPr>
        <w:t>:</w:t>
      </w:r>
    </w:p>
    <w:p w:rsidR="00A81A3E" w:rsidRPr="002C12F2" w:rsidRDefault="00A81A3E" w:rsidP="00245A48">
      <w:pPr>
        <w:tabs>
          <w:tab w:val="left" w:pos="1701"/>
          <w:tab w:val="left" w:pos="2172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fr-CH"/>
        </w:rPr>
      </w:pPr>
      <w:r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2978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>
            <w:rPr>
              <w:rFonts w:ascii="MS Gothic" w:eastAsia="MS Gothic" w:hAnsi="MS Gothic" w:cstheme="minorHAnsi" w:hint="eastAsia"/>
              <w:sz w:val="20"/>
              <w:lang w:val="fr-CH"/>
            </w:rPr>
            <w:t>☐</w:t>
          </w:r>
        </w:sdtContent>
      </w:sdt>
      <w:r w:rsidR="00370CDB">
        <w:rPr>
          <w:rFonts w:asciiTheme="minorHAnsi" w:hAnsiTheme="minorHAnsi" w:cstheme="minorHAnsi"/>
          <w:sz w:val="20"/>
          <w:lang w:val="fr-CH"/>
        </w:rPr>
        <w:t xml:space="preserve"> Travail de Bachelor</w:t>
      </w:r>
      <w:r w:rsid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352788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370CDB">
        <w:rPr>
          <w:rFonts w:asciiTheme="minorHAnsi" w:hAnsiTheme="minorHAnsi" w:cstheme="minorHAnsi"/>
          <w:sz w:val="20"/>
          <w:lang w:val="fr-CH"/>
        </w:rPr>
        <w:t xml:space="preserve"> Travail de m</w:t>
      </w:r>
      <w:r w:rsidR="00245A48">
        <w:rPr>
          <w:rFonts w:asciiTheme="minorHAnsi" w:hAnsiTheme="minorHAnsi" w:cstheme="minorHAnsi"/>
          <w:sz w:val="20"/>
          <w:lang w:val="fr-CH"/>
        </w:rPr>
        <w:t xml:space="preserve">aster, MBA </w:t>
      </w:r>
      <w:r w:rsid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80620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>
            <w:rPr>
              <w:rFonts w:ascii="MS Gothic" w:eastAsia="MS Gothic" w:hAnsi="MS Gothic" w:cstheme="minorHAnsi" w:hint="eastAsia"/>
              <w:sz w:val="20"/>
              <w:lang w:val="fr-CH"/>
            </w:rPr>
            <w:t>☐</w:t>
          </w:r>
        </w:sdtContent>
      </w:sdt>
      <w:r w:rsidRPr="00370CDB">
        <w:rPr>
          <w:rFonts w:asciiTheme="minorHAnsi" w:hAnsiTheme="minorHAnsi" w:cstheme="minorHAnsi"/>
          <w:sz w:val="20"/>
          <w:lang w:val="fr-CH"/>
        </w:rPr>
        <w:t xml:space="preserve"> Doctorat (PHD)</w:t>
      </w:r>
      <w:r w:rsidRPr="00370CDB">
        <w:rPr>
          <w:rFonts w:asciiTheme="minorHAnsi" w:hAnsiTheme="minorHAnsi" w:cstheme="minorHAnsi"/>
          <w:sz w:val="20"/>
          <w:lang w:val="fr-CH"/>
        </w:rPr>
        <w:tab/>
      </w:r>
      <w:r w:rsidR="00245A48">
        <w:rPr>
          <w:rFonts w:asciiTheme="minorHAnsi" w:hAnsiTheme="minorHAnsi" w:cstheme="minorHAnsi"/>
          <w:sz w:val="20"/>
          <w:lang w:val="fr-CH"/>
        </w:rPr>
        <w:tab/>
      </w:r>
      <w:r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31769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="00370CDB">
        <w:rPr>
          <w:rFonts w:asciiTheme="minorHAnsi" w:hAnsiTheme="minorHAnsi" w:cstheme="minorHAnsi"/>
          <w:sz w:val="20"/>
          <w:lang w:val="fr-CH"/>
        </w:rPr>
        <w:t>Post-doctorat</w:t>
      </w:r>
      <w:r w:rsid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2994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>
            <w:rPr>
              <w:rFonts w:ascii="MS Gothic" w:eastAsia="MS Gothic" w:hAnsi="MS Gothic" w:cstheme="minorHAnsi" w:hint="eastAsia"/>
              <w:sz w:val="20"/>
              <w:lang w:val="fr-CH"/>
            </w:rPr>
            <w:t>☐</w:t>
          </w:r>
        </w:sdtContent>
      </w:sdt>
      <w:r w:rsidR="00245A48">
        <w:rPr>
          <w:rFonts w:asciiTheme="minorHAnsi" w:hAnsiTheme="minorHAnsi" w:cstheme="minorHAnsi"/>
          <w:sz w:val="20"/>
          <w:lang w:val="fr-CH"/>
        </w:rPr>
        <w:t xml:space="preserve"> Conférence</w:t>
      </w:r>
      <w:r w:rsid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2537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>
            <w:rPr>
              <w:rFonts w:ascii="MS Gothic" w:eastAsia="MS Gothic" w:hAnsi="MS Gothic" w:cstheme="minorHAnsi" w:hint="eastAsia"/>
              <w:sz w:val="20"/>
              <w:lang w:val="fr-CH"/>
            </w:rPr>
            <w:t>☐</w:t>
          </w:r>
        </w:sdtContent>
      </w:sdt>
      <w:r w:rsidR="00370CDB">
        <w:rPr>
          <w:rFonts w:asciiTheme="minorHAnsi" w:hAnsiTheme="minorHAnsi" w:cstheme="minorHAnsi"/>
          <w:sz w:val="20"/>
          <w:lang w:val="fr-CH"/>
        </w:rPr>
        <w:t xml:space="preserve"> Livre</w:t>
      </w:r>
      <w:r w:rsidR="00F7338E" w:rsidRPr="00370CDB">
        <w:rPr>
          <w:rFonts w:asciiTheme="minorHAnsi" w:hAnsiTheme="minorHAnsi" w:cstheme="minorHAnsi"/>
          <w:sz w:val="20"/>
          <w:lang w:val="fr-CH"/>
        </w:rPr>
        <w:tab/>
      </w:r>
      <w:r w:rsidR="00245A48">
        <w:rPr>
          <w:rFonts w:asciiTheme="minorHAnsi" w:hAnsiTheme="minorHAnsi" w:cstheme="minorHAnsi"/>
          <w:sz w:val="20"/>
          <w:lang w:val="fr-CH"/>
        </w:rPr>
        <w:tab/>
      </w:r>
      <w:r w:rsidR="00245A48">
        <w:rPr>
          <w:rFonts w:asciiTheme="minorHAnsi" w:hAnsiTheme="minorHAnsi" w:cstheme="minorHAnsi"/>
          <w:sz w:val="20"/>
          <w:lang w:val="fr-CH"/>
        </w:rPr>
        <w:tab/>
      </w:r>
      <w:r w:rsid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20502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F7338E" w:rsidRPr="00370CDB">
        <w:rPr>
          <w:rFonts w:asciiTheme="minorHAnsi" w:hAnsiTheme="minorHAnsi" w:cstheme="minorHAnsi"/>
          <w:sz w:val="20"/>
          <w:lang w:val="fr-CH"/>
        </w:rPr>
        <w:t xml:space="preserve"> </w:t>
      </w:r>
      <w:r w:rsidR="00A508CF" w:rsidRPr="00370CDB">
        <w:rPr>
          <w:rFonts w:asciiTheme="minorHAnsi" w:hAnsiTheme="minorHAnsi" w:cstheme="minorHAnsi"/>
          <w:sz w:val="20"/>
          <w:lang w:val="fr-CH"/>
        </w:rPr>
        <w:t>Article académique</w:t>
      </w:r>
      <w:r w:rsidR="00A508CF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86218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="00F7338E" w:rsidRPr="00370CDB">
        <w:rPr>
          <w:rFonts w:asciiTheme="minorHAnsi" w:hAnsiTheme="minorHAnsi" w:cstheme="minorHAnsi"/>
          <w:sz w:val="20"/>
          <w:lang w:val="fr-CH"/>
        </w:rPr>
        <w:t xml:space="preserve"> </w:t>
      </w:r>
      <w:r w:rsidR="00A508CF" w:rsidRPr="00370CDB">
        <w:rPr>
          <w:rFonts w:asciiTheme="minorHAnsi" w:hAnsiTheme="minorHAnsi" w:cstheme="minorHAnsi"/>
          <w:sz w:val="20"/>
          <w:lang w:val="fr-CH"/>
        </w:rPr>
        <w:t>Article de presse</w:t>
      </w:r>
      <w:r w:rsidR="00A508CF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66033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Pr="00370CDB">
        <w:rPr>
          <w:rFonts w:asciiTheme="minorHAnsi" w:hAnsiTheme="minorHAnsi" w:cstheme="minorHAnsi"/>
          <w:sz w:val="20"/>
          <w:lang w:val="fr-CH"/>
        </w:rPr>
        <w:t>Projet de consultance</w:t>
      </w:r>
      <w:r w:rsidRPr="00370CDB">
        <w:rPr>
          <w:rFonts w:asciiTheme="minorHAnsi" w:hAnsiTheme="minorHAnsi" w:cstheme="minorHAnsi"/>
          <w:sz w:val="20"/>
          <w:lang w:val="fr-CH"/>
        </w:rPr>
        <w:tab/>
      </w:r>
      <w:r w:rsidR="00F7338E"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91777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Pr="00370CDB">
        <w:rPr>
          <w:rFonts w:asciiTheme="minorHAnsi" w:hAnsiTheme="minorHAnsi" w:cstheme="minorHAnsi"/>
          <w:sz w:val="20"/>
          <w:lang w:val="fr-CH"/>
        </w:rPr>
        <w:t xml:space="preserve"> Recherche personnelle</w:t>
      </w:r>
      <w:r w:rsidRPr="00370CDB">
        <w:rPr>
          <w:rFonts w:asciiTheme="minorHAnsi" w:hAnsiTheme="minorHAnsi" w:cstheme="minorHAnsi"/>
          <w:sz w:val="20"/>
          <w:lang w:val="fr-CH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1128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370CDB">
            <w:rPr>
              <w:rFonts w:ascii="MS Gothic" w:eastAsia="MS Gothic" w:hAnsi="MS Gothic" w:cs="MS Gothic" w:hint="eastAsia"/>
              <w:sz w:val="20"/>
              <w:lang w:val="fr-CH"/>
            </w:rPr>
            <w:t>☐</w:t>
          </w:r>
        </w:sdtContent>
      </w:sdt>
      <w:r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r w:rsidRPr="00370CDB">
        <w:rPr>
          <w:rFonts w:asciiTheme="minorHAnsi" w:hAnsiTheme="minorHAnsi" w:cstheme="minorHAnsi"/>
          <w:sz w:val="20"/>
          <w:lang w:val="fr-CH"/>
        </w:rPr>
        <w:t>Autre</w:t>
      </w:r>
      <w:r w:rsidRPr="00370CDB">
        <w:rPr>
          <w:rFonts w:asciiTheme="minorHAnsi" w:hAnsiTheme="minorHAnsi" w:cstheme="minorHAnsi"/>
          <w:sz w:val="20"/>
          <w:szCs w:val="20"/>
          <w:lang w:val="fr-CH"/>
        </w:rPr>
        <w:t>:</w:t>
      </w:r>
      <w:r w:rsidR="00F7338E" w:rsidRPr="00370CDB">
        <w:rPr>
          <w:rFonts w:asciiTheme="minorHAnsi" w:hAnsiTheme="minorHAnsi" w:cstheme="minorHAnsi"/>
          <w:sz w:val="20"/>
          <w:szCs w:val="20"/>
          <w:lang w:val="fr-CH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  <w:lang w:val="fr-CH"/>
          </w:rPr>
          <w:id w:val="-297150974"/>
          <w:showingPlcHdr/>
          <w:text/>
        </w:sdtPr>
        <w:sdtEndPr/>
        <w:sdtContent>
          <w:r w:rsidR="00F7338E" w:rsidRPr="00370CDB">
            <w:rPr>
              <w:rStyle w:val="PlaceholderText"/>
              <w:rFonts w:asciiTheme="minorHAnsi" w:hAnsiTheme="minorHAnsi" w:cstheme="minorHAnsi"/>
              <w:sz w:val="20"/>
              <w:szCs w:val="20"/>
              <w:lang w:val="fr-CH"/>
            </w:rPr>
            <w:t>Veuillez préciser</w:t>
          </w:r>
        </w:sdtContent>
      </w:sdt>
      <w:r w:rsidRPr="00A11556">
        <w:rPr>
          <w:rFonts w:cs="Arial"/>
          <w:color w:val="C0C0C0"/>
          <w:sz w:val="20"/>
          <w:shd w:val="clear" w:color="auto" w:fill="C0C0C0"/>
          <w:lang w:val="fr-CH"/>
        </w:rPr>
        <w:t xml:space="preserve">   </w:t>
      </w:r>
    </w:p>
    <w:p w:rsidR="000C5EDA" w:rsidRPr="00A11556" w:rsidRDefault="000C5EDA" w:rsidP="000C5EDA">
      <w:pPr>
        <w:tabs>
          <w:tab w:val="left" w:pos="1448"/>
          <w:tab w:val="left" w:pos="3801"/>
          <w:tab w:val="left" w:pos="6516"/>
        </w:tabs>
        <w:rPr>
          <w:rFonts w:cs="Arial"/>
          <w:color w:val="C0C0C0"/>
          <w:sz w:val="20"/>
          <w:shd w:val="clear" w:color="auto" w:fill="C0C0C0"/>
          <w:lang w:val="fr-CH"/>
        </w:rPr>
      </w:pPr>
    </w:p>
    <w:p w:rsidR="002C12F2" w:rsidRDefault="002C12F2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lang w:val="fr-CH"/>
        </w:rPr>
      </w:pPr>
    </w:p>
    <w:p w:rsidR="00A81A3E" w:rsidRPr="002C12F2" w:rsidRDefault="00A81A3E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szCs w:val="20"/>
          <w:lang w:val="fr-CH"/>
        </w:rPr>
      </w:pPr>
      <w:r w:rsidRPr="00A11556">
        <w:rPr>
          <w:rFonts w:cs="Arial"/>
          <w:sz w:val="20"/>
          <w:lang w:val="fr-CH"/>
        </w:rPr>
        <w:t xml:space="preserve">Date de fin de </w:t>
      </w:r>
      <w:r w:rsidRPr="002C12F2">
        <w:rPr>
          <w:rFonts w:cs="Arial"/>
          <w:sz w:val="20"/>
          <w:szCs w:val="20"/>
          <w:lang w:val="fr-CH"/>
        </w:rPr>
        <w:t>recherche prévue</w:t>
      </w:r>
      <w:r w:rsidR="002C12F2" w:rsidRPr="002C12F2">
        <w:rPr>
          <w:rFonts w:cs="Arial"/>
          <w:sz w:val="20"/>
          <w:szCs w:val="20"/>
          <w:lang w:val="fr-CH"/>
        </w:rPr>
        <w:t xml:space="preserve">: </w:t>
      </w:r>
      <w:sdt>
        <w:sdtPr>
          <w:rPr>
            <w:rFonts w:cs="Arial"/>
            <w:sz w:val="20"/>
            <w:szCs w:val="20"/>
            <w:lang w:val="fr-CH"/>
          </w:rPr>
          <w:id w:val="-1491477910"/>
          <w:showingPlcHdr/>
          <w:date>
            <w:dateFormat w:val="d MMMM yyyy"/>
            <w:lid w:val="fr-CH"/>
            <w:storeMappedDataAs w:val="dateTime"/>
            <w:calendar w:val="gregorian"/>
          </w:date>
        </w:sdtPr>
        <w:sdtEndPr/>
        <w:sdtContent>
          <w:r w:rsidR="002C12F2" w:rsidRPr="002C12F2">
            <w:rPr>
              <w:rStyle w:val="PlaceholderText"/>
              <w:sz w:val="20"/>
              <w:szCs w:val="20"/>
              <w:lang w:val="fr-CH"/>
            </w:rPr>
            <w:t>Veuillez sélectionner le mois et l’année</w:t>
          </w:r>
        </w:sdtContent>
      </w:sdt>
      <w:r w:rsidRPr="002C12F2">
        <w:rPr>
          <w:rFonts w:cs="Arial"/>
          <w:sz w:val="20"/>
          <w:szCs w:val="20"/>
          <w:lang w:val="fr-CH"/>
        </w:rPr>
        <w:tab/>
      </w:r>
      <w:r w:rsidR="002C12F2" w:rsidRPr="002C12F2">
        <w:rPr>
          <w:rFonts w:cs="Arial"/>
          <w:sz w:val="20"/>
          <w:szCs w:val="20"/>
          <w:lang w:val="fr-CH"/>
        </w:rPr>
        <w:tab/>
      </w:r>
    </w:p>
    <w:p w:rsidR="00A81A3E" w:rsidRPr="002C12F2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fr-CH"/>
        </w:rPr>
      </w:pPr>
    </w:p>
    <w:p w:rsidR="00A81A3E" w:rsidRPr="002C12F2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fr-CH"/>
        </w:rPr>
      </w:pPr>
      <w:r w:rsidRPr="002C12F2">
        <w:rPr>
          <w:rFonts w:cs="Arial"/>
          <w:sz w:val="20"/>
          <w:szCs w:val="20"/>
          <w:lang w:val="fr-CH"/>
        </w:rPr>
        <w:t>Langue(s) du document final:</w:t>
      </w:r>
      <w:r w:rsidR="002C12F2" w:rsidRPr="002C12F2">
        <w:rPr>
          <w:rFonts w:cs="Arial"/>
          <w:sz w:val="20"/>
          <w:szCs w:val="20"/>
          <w:lang w:val="fr-CH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465090382"/>
          <w:showingPlcHdr/>
          <w:text/>
        </w:sdtPr>
        <w:sdtEndPr/>
        <w:sdtContent>
          <w:r w:rsidR="002C12F2" w:rsidRPr="002C12F2">
            <w:rPr>
              <w:rStyle w:val="PlaceholderText"/>
              <w:sz w:val="20"/>
              <w:szCs w:val="20"/>
              <w:lang w:val="fr-CH"/>
            </w:rPr>
            <w:t>Langue de publication de la recherche</w:t>
          </w:r>
        </w:sdtContent>
      </w:sdt>
    </w:p>
    <w:p w:rsidR="00A81A3E" w:rsidRPr="002C12F2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shd w:val="clear" w:color="auto" w:fill="C0C0C0"/>
          <w:lang w:val="fr-CH"/>
        </w:rPr>
      </w:pPr>
    </w:p>
    <w:p w:rsidR="00A81A3E" w:rsidRPr="002C12F2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  <w:r w:rsidRPr="002C12F2">
        <w:rPr>
          <w:rFonts w:cs="Arial"/>
          <w:sz w:val="20"/>
          <w:szCs w:val="20"/>
          <w:lang w:val="fr-CH"/>
        </w:rPr>
        <w:t>Nom du directeur de recherche</w:t>
      </w:r>
      <w:r w:rsidR="002C12F2" w:rsidRPr="002C12F2">
        <w:rPr>
          <w:rFonts w:cs="Arial"/>
          <w:sz w:val="20"/>
          <w:szCs w:val="20"/>
          <w:lang w:val="fr-CH"/>
        </w:rPr>
        <w:t xml:space="preserve">: </w:t>
      </w:r>
      <w:sdt>
        <w:sdtPr>
          <w:rPr>
            <w:rFonts w:cs="Arial"/>
            <w:sz w:val="20"/>
            <w:szCs w:val="20"/>
            <w:lang w:val="fr-CH"/>
          </w:rPr>
          <w:id w:val="-1642958952"/>
          <w:showingPlcHdr/>
          <w:text/>
        </w:sdtPr>
        <w:sdtEndPr/>
        <w:sdtContent>
          <w:r w:rsidR="002C12F2" w:rsidRPr="002C12F2">
            <w:rPr>
              <w:rStyle w:val="PlaceholderText"/>
              <w:sz w:val="20"/>
              <w:szCs w:val="20"/>
              <w:lang w:val="fr-CH"/>
            </w:rPr>
            <w:t>Veuillez indiquer le nom de l’éventuel directeur de recherche</w:t>
          </w:r>
        </w:sdtContent>
      </w:sdt>
    </w:p>
    <w:p w:rsidR="00A81A3E" w:rsidRPr="002C12F2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</w:p>
    <w:p w:rsidR="002C12F2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szCs w:val="20"/>
          <w:lang w:val="fr-CH"/>
        </w:rPr>
      </w:pPr>
      <w:r w:rsidRPr="002C12F2">
        <w:rPr>
          <w:rFonts w:cs="Arial"/>
          <w:sz w:val="20"/>
          <w:szCs w:val="20"/>
          <w:lang w:val="fr-CH"/>
        </w:rPr>
        <w:t>Nom d’éventuels collègues de recherche:</w:t>
      </w:r>
    </w:p>
    <w:p w:rsidR="00A81A3E" w:rsidRPr="002C12F2" w:rsidRDefault="002E1DB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fr-CH"/>
        </w:rPr>
      </w:pPr>
      <w:sdt>
        <w:sdtPr>
          <w:rPr>
            <w:rFonts w:cs="Arial"/>
            <w:sz w:val="20"/>
            <w:szCs w:val="20"/>
            <w:lang w:val="fr-CH"/>
          </w:rPr>
          <w:id w:val="-1073120254"/>
          <w:showingPlcHdr/>
          <w:text w:multiLine="1"/>
        </w:sdtPr>
        <w:sdtEndPr/>
        <w:sdtContent>
          <w:r w:rsidR="002C12F2" w:rsidRPr="002C12F2">
            <w:rPr>
              <w:rStyle w:val="PlaceholderText"/>
              <w:sz w:val="20"/>
              <w:szCs w:val="20"/>
              <w:lang w:val="fr-CH"/>
            </w:rPr>
            <w:t>En cas de recherche collective, veuillez indiquer les noms et fonctions des autres personnes impliquées</w:t>
          </w:r>
        </w:sdtContent>
      </w:sdt>
    </w:p>
    <w:p w:rsidR="000C5EDA" w:rsidRPr="00A11556" w:rsidRDefault="000C5EDA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lang w:val="fr-CH"/>
        </w:rPr>
      </w:pPr>
    </w:p>
    <w:p w:rsidR="00A81A3E" w:rsidRPr="00A11556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fr-CH"/>
        </w:rPr>
      </w:pPr>
    </w:p>
    <w:p w:rsidR="00A81A3E" w:rsidRDefault="00245A48" w:rsidP="00A81A3E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fr-CH"/>
        </w:rPr>
      </w:pPr>
      <w:r>
        <w:rPr>
          <w:rFonts w:cs="Arial"/>
          <w:b/>
          <w:sz w:val="20"/>
          <w:lang w:val="fr-CH"/>
        </w:rPr>
        <w:t>Demande, besoins</w:t>
      </w:r>
    </w:p>
    <w:p w:rsidR="00245A48" w:rsidRPr="00245A48" w:rsidRDefault="00245A48" w:rsidP="00A81A3E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fr-CH"/>
        </w:rPr>
      </w:pPr>
    </w:p>
    <w:p w:rsidR="00A81A3E" w:rsidRPr="00AB4E24" w:rsidRDefault="00A81A3E" w:rsidP="00AB4E24">
      <w:pPr>
        <w:rPr>
          <w:rFonts w:cs="Arial"/>
          <w:sz w:val="20"/>
          <w:szCs w:val="20"/>
          <w:lang w:val="fr-CH"/>
        </w:rPr>
      </w:pPr>
      <w:r w:rsidRPr="00AB4E24">
        <w:rPr>
          <w:rFonts w:cs="Arial"/>
          <w:sz w:val="20"/>
          <w:szCs w:val="20"/>
          <w:lang w:val="fr-CH"/>
        </w:rPr>
        <w:t>Quel type d’informations cherchez-vous?</w:t>
      </w:r>
    </w:p>
    <w:sdt>
      <w:sdtPr>
        <w:rPr>
          <w:rFonts w:cs="Arial"/>
          <w:sz w:val="20"/>
          <w:szCs w:val="20"/>
          <w:lang w:val="fr-CH"/>
        </w:rPr>
        <w:id w:val="1484349064"/>
        <w:showingPlcHdr/>
        <w:text w:multiLine="1"/>
      </w:sdtPr>
      <w:sdtEndPr/>
      <w:sdtContent>
        <w:p w:rsidR="00AB4E24" w:rsidRPr="00AB4E24" w:rsidRDefault="00AB4E24" w:rsidP="00AB4E24">
          <w:pPr>
            <w:rPr>
              <w:rFonts w:cs="Arial"/>
              <w:sz w:val="20"/>
              <w:szCs w:val="20"/>
              <w:lang w:val="fr-CH"/>
            </w:rPr>
          </w:pPr>
          <w:r w:rsidRPr="00AB4E24">
            <w:rPr>
              <w:rStyle w:val="PlaceholderText"/>
              <w:sz w:val="20"/>
              <w:szCs w:val="20"/>
              <w:lang w:val="fr-CH"/>
            </w:rPr>
            <w:t>Veuillez indiquer en quelques lignes le type d’informations recherchées</w:t>
          </w:r>
        </w:p>
      </w:sdtContent>
    </w:sdt>
    <w:p w:rsidR="00245A48" w:rsidRDefault="00245A48" w:rsidP="00AB4E2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fr-CH"/>
        </w:rPr>
      </w:pPr>
    </w:p>
    <w:p w:rsidR="00386F6D" w:rsidRDefault="00386F6D" w:rsidP="00AB4E2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br w:type="page"/>
      </w:r>
    </w:p>
    <w:p w:rsidR="00A81A3E" w:rsidRPr="00AB4E24" w:rsidRDefault="00A81A3E" w:rsidP="00AB4E2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fr-CH"/>
        </w:rPr>
      </w:pPr>
      <w:r w:rsidRPr="00A11556">
        <w:rPr>
          <w:rFonts w:cs="Arial"/>
          <w:sz w:val="20"/>
          <w:lang w:val="fr-CH"/>
        </w:rPr>
        <w:lastRenderedPageBreak/>
        <w:t>Quel soutien attendez-vous de la part de l’UEFA?</w:t>
      </w:r>
    </w:p>
    <w:sdt>
      <w:sdtPr>
        <w:rPr>
          <w:rFonts w:cs="Arial"/>
          <w:sz w:val="20"/>
          <w:szCs w:val="20"/>
          <w:lang w:val="fr-CH"/>
        </w:rPr>
        <w:id w:val="-885408179"/>
        <w:showingPlcHdr/>
        <w:text w:multiLine="1"/>
      </w:sdtPr>
      <w:sdtEndPr/>
      <w:sdtContent>
        <w:p w:rsidR="00375E9B" w:rsidRPr="00375E9B" w:rsidRDefault="00772817" w:rsidP="00375E9B">
          <w:pPr>
            <w:rPr>
              <w:rFonts w:cs="Arial"/>
              <w:sz w:val="20"/>
              <w:szCs w:val="20"/>
              <w:lang w:val="fr-CH"/>
            </w:rPr>
          </w:pPr>
          <w:r>
            <w:rPr>
              <w:rStyle w:val="PlaceholderText"/>
              <w:sz w:val="20"/>
              <w:szCs w:val="20"/>
              <w:lang w:val="fr-CH"/>
            </w:rPr>
            <w:t>Veuillez décrire</w:t>
          </w:r>
          <w:r w:rsidR="00AB4E24" w:rsidRPr="00AB4E24">
            <w:rPr>
              <w:rStyle w:val="PlaceholderText"/>
              <w:sz w:val="20"/>
              <w:szCs w:val="20"/>
              <w:lang w:val="fr-CH"/>
            </w:rPr>
            <w:t xml:space="preserve"> en quelques lignes le soutien attend</w:t>
          </w:r>
          <w:r w:rsidR="00375E9B">
            <w:rPr>
              <w:rStyle w:val="PlaceholderText"/>
              <w:sz w:val="20"/>
              <w:szCs w:val="20"/>
              <w:lang w:val="fr-CH"/>
            </w:rPr>
            <w:t>u</w:t>
          </w:r>
          <w:r w:rsidR="00AB4E24" w:rsidRPr="00AB4E24">
            <w:rPr>
              <w:rStyle w:val="PlaceholderText"/>
              <w:sz w:val="20"/>
              <w:szCs w:val="20"/>
              <w:lang w:val="fr-CH"/>
            </w:rPr>
            <w:t xml:space="preserve"> de l’UEFA (mise à disposition d’archives, interviews, etc.)</w:t>
          </w:r>
        </w:p>
      </w:sdtContent>
    </w:sdt>
    <w:p w:rsidR="00386F6D" w:rsidRPr="00386F6D" w:rsidRDefault="00386F6D" w:rsidP="00A81A3E">
      <w:pPr>
        <w:pStyle w:val="Heading1"/>
        <w:spacing w:before="0" w:after="0"/>
        <w:rPr>
          <w:rFonts w:ascii="Segoe UI" w:eastAsiaTheme="minorEastAsia" w:hAnsi="Segoe UI" w:cstheme="minorBidi"/>
          <w:b w:val="0"/>
          <w:bCs w:val="0"/>
          <w:color w:val="auto"/>
          <w:lang w:val="fr-FR"/>
        </w:rPr>
      </w:pPr>
    </w:p>
    <w:p w:rsidR="00386F6D" w:rsidRPr="00386F6D" w:rsidRDefault="00386F6D" w:rsidP="00A81A3E">
      <w:pPr>
        <w:pStyle w:val="Heading1"/>
        <w:spacing w:before="0" w:after="0"/>
        <w:rPr>
          <w:rFonts w:ascii="Segoe UI" w:eastAsiaTheme="minorEastAsia" w:hAnsi="Segoe UI" w:cstheme="minorBidi"/>
          <w:b w:val="0"/>
          <w:bCs w:val="0"/>
          <w:color w:val="auto"/>
          <w:lang w:val="fr-FR"/>
        </w:rPr>
      </w:pPr>
    </w:p>
    <w:p w:rsidR="00A81A3E" w:rsidRPr="00A11556" w:rsidRDefault="00A81A3E" w:rsidP="00A81A3E">
      <w:pPr>
        <w:pStyle w:val="Heading1"/>
        <w:spacing w:before="0" w:after="0"/>
        <w:rPr>
          <w:lang w:val="fr-CH"/>
        </w:rPr>
      </w:pPr>
      <w:r w:rsidRPr="00A11556">
        <w:rPr>
          <w:lang w:val="fr-CH"/>
        </w:rPr>
        <w:t>Coordonnées de contact</w:t>
      </w:r>
    </w:p>
    <w:p w:rsidR="00A81A3E" w:rsidRPr="00A11556" w:rsidRDefault="00A81A3E" w:rsidP="00A81A3E">
      <w:pPr>
        <w:rPr>
          <w:rFonts w:cs="Arial"/>
          <w:lang w:val="fr-CH"/>
        </w:rPr>
      </w:pPr>
    </w:p>
    <w:p w:rsidR="00A81A3E" w:rsidRPr="000C5EDA" w:rsidRDefault="00A81A3E" w:rsidP="000C5EDA">
      <w:pPr>
        <w:jc w:val="both"/>
        <w:rPr>
          <w:lang w:val="fr-CH"/>
        </w:rPr>
      </w:pPr>
      <w:bookmarkStart w:id="2" w:name="OLE_LINK1"/>
      <w:r w:rsidRPr="000C5EDA">
        <w:rPr>
          <w:lang w:val="fr-CH"/>
        </w:rPr>
        <w:t>Les demandes</w:t>
      </w:r>
      <w:r w:rsidR="000C5EDA" w:rsidRPr="000C5EDA">
        <w:rPr>
          <w:lang w:val="fr-CH"/>
        </w:rPr>
        <w:t xml:space="preserve"> </w:t>
      </w:r>
      <w:r w:rsidRPr="000C5EDA">
        <w:rPr>
          <w:lang w:val="fr-CH"/>
        </w:rPr>
        <w:t>et toute autre correspondance en rapport avec la documentation de l’UEFA doivent être envoyées à l’adresse suivante:</w:t>
      </w:r>
    </w:p>
    <w:bookmarkEnd w:id="2"/>
    <w:p w:rsidR="00A81A3E" w:rsidRDefault="00A81A3E" w:rsidP="00A81A3E">
      <w:pPr>
        <w:rPr>
          <w:b/>
          <w:sz w:val="24"/>
          <w:lang w:val="fr-CH"/>
        </w:rPr>
      </w:pPr>
    </w:p>
    <w:p w:rsidR="00A81A3E" w:rsidRPr="005F42BF" w:rsidRDefault="00A81A3E" w:rsidP="00A81A3E">
      <w:pPr>
        <w:pStyle w:val="UEFAIntroduction"/>
        <w:rPr>
          <w:lang w:val="fr-FR"/>
        </w:rPr>
      </w:pPr>
      <w:r w:rsidRPr="005F42BF">
        <w:rPr>
          <w:lang w:val="fr-FR"/>
        </w:rPr>
        <w:t>UEFA Universities</w:t>
      </w:r>
    </w:p>
    <w:p w:rsidR="00A81A3E" w:rsidRDefault="00AB4E24" w:rsidP="00A81A3E">
      <w:pPr>
        <w:pStyle w:val="UEFAIntroduction"/>
        <w:rPr>
          <w:lang w:val="fr-CH"/>
        </w:rPr>
      </w:pPr>
      <w:r>
        <w:rPr>
          <w:lang w:val="fr-CH"/>
        </w:rPr>
        <w:t xml:space="preserve">UEFA, </w:t>
      </w:r>
      <w:r w:rsidR="00A81A3E">
        <w:rPr>
          <w:lang w:val="fr-CH"/>
        </w:rPr>
        <w:t>National Associations Division</w:t>
      </w:r>
    </w:p>
    <w:p w:rsidR="00A81A3E" w:rsidRPr="00A11556" w:rsidRDefault="00A81A3E" w:rsidP="00A81A3E">
      <w:pPr>
        <w:pStyle w:val="UEFAIntroduction"/>
        <w:rPr>
          <w:lang w:val="fr-CH"/>
        </w:rPr>
      </w:pPr>
      <w:r w:rsidRPr="00A11556">
        <w:rPr>
          <w:lang w:val="fr-CH"/>
        </w:rPr>
        <w:t>Route de Genève 46</w:t>
      </w:r>
    </w:p>
    <w:p w:rsidR="00A81A3E" w:rsidRPr="00A11556" w:rsidRDefault="00A81A3E" w:rsidP="00A81A3E">
      <w:pPr>
        <w:pStyle w:val="UEFAIntroduction"/>
        <w:rPr>
          <w:lang w:val="fr-CH"/>
        </w:rPr>
      </w:pPr>
      <w:r w:rsidRPr="00A11556">
        <w:rPr>
          <w:lang w:val="fr-CH"/>
        </w:rPr>
        <w:t>CH – 1260 Nyon</w:t>
      </w:r>
    </w:p>
    <w:p w:rsidR="00A81A3E" w:rsidRPr="00A11556" w:rsidRDefault="00A81A3E" w:rsidP="00A81A3E">
      <w:pPr>
        <w:pStyle w:val="UEFAIntroduction"/>
        <w:rPr>
          <w:lang w:val="fr-CH"/>
        </w:rPr>
      </w:pPr>
      <w:r w:rsidRPr="00A11556">
        <w:rPr>
          <w:lang w:val="fr-CH"/>
        </w:rPr>
        <w:t>Suisse</w:t>
      </w:r>
    </w:p>
    <w:p w:rsidR="00A81A3E" w:rsidRPr="00A11556" w:rsidRDefault="00A81A3E" w:rsidP="00A81A3E">
      <w:pPr>
        <w:rPr>
          <w:b/>
          <w:sz w:val="24"/>
          <w:lang w:val="fr-CH"/>
        </w:rPr>
      </w:pPr>
    </w:p>
    <w:p w:rsidR="00A81A3E" w:rsidRPr="00391E85" w:rsidRDefault="00A81A3E" w:rsidP="00A81A3E">
      <w:pPr>
        <w:rPr>
          <w:b/>
          <w:lang w:val="fr-CH"/>
        </w:rPr>
      </w:pPr>
      <w:r w:rsidRPr="00391E85">
        <w:rPr>
          <w:b/>
          <w:lang w:val="fr-CH"/>
        </w:rPr>
        <w:t xml:space="preserve">E-mail: </w:t>
      </w:r>
      <w:hyperlink r:id="rId11" w:history="1">
        <w:r w:rsidRPr="00391E85">
          <w:rPr>
            <w:rStyle w:val="Hyperlink"/>
            <w:b/>
            <w:color w:val="0000FF"/>
            <w:lang w:val="fr-CH"/>
          </w:rPr>
          <w:t>universities@uefa.ch</w:t>
        </w:r>
      </w:hyperlink>
    </w:p>
    <w:p w:rsidR="002D48BA" w:rsidRPr="00A81A3E" w:rsidRDefault="002D48BA" w:rsidP="00A1416F">
      <w:pPr>
        <w:rPr>
          <w:lang w:val="fr-FR"/>
        </w:rPr>
        <w:sectPr w:rsidR="002D48BA" w:rsidRPr="00A81A3E" w:rsidSect="00693836">
          <w:headerReference w:type="default" r:id="rId12"/>
          <w:footerReference w:type="default" r:id="rId13"/>
          <w:pgSz w:w="11907" w:h="16840" w:code="9"/>
          <w:pgMar w:top="1701" w:right="851" w:bottom="1440" w:left="851" w:header="1135" w:footer="823" w:gutter="0"/>
          <w:cols w:space="720"/>
        </w:sectPr>
      </w:pPr>
    </w:p>
    <w:p w:rsidR="00EC7F01" w:rsidRPr="00A81A3E" w:rsidRDefault="00EC7F01" w:rsidP="00A1416F">
      <w:pPr>
        <w:rPr>
          <w:lang w:val="fr-FR"/>
        </w:rPr>
      </w:pPr>
    </w:p>
    <w:sectPr w:rsidR="00EC7F01" w:rsidRPr="00A81A3E" w:rsidSect="00D02D16">
      <w:headerReference w:type="default" r:id="rId14"/>
      <w:footerReference w:type="default" r:id="rId15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38B" w:rsidRDefault="0074638B" w:rsidP="00A1416F">
      <w:r>
        <w:separator/>
      </w:r>
    </w:p>
  </w:endnote>
  <w:endnote w:type="continuationSeparator" w:id="0">
    <w:p w:rsidR="0074638B" w:rsidRDefault="0074638B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B647E01A-BA4D-410E-A2C1-22F2B4BA6C18}"/>
    <w:embedBold r:id="rId2" w:fontKey="{17B4BA9C-7333-4250-A3EC-A28C4F6FCF63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3" w:subsetted="1" w:fontKey="{AAF36F4C-87AA-48D7-AB7C-578826641B77}"/>
    <w:embedBold r:id="rId4" w:subsetted="1" w:fontKey="{B037CCEB-D348-425C-8DA1-BBF853104586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96A94E58-5378-4AAD-A990-3FA75AE099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Pr="00E33A6C" w:rsidRDefault="0074638B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Pr="006B1281" w:rsidRDefault="002E1DBE" w:rsidP="00D02D16">
    <w:pPr>
      <w:pStyle w:val="Footer"/>
    </w:pPr>
    <w:sdt>
      <w:sdtPr>
        <w:id w:val="1649855082"/>
        <w:docPartObj>
          <w:docPartGallery w:val="Page Numbers (Bottom of Page)"/>
          <w:docPartUnique/>
        </w:docPartObj>
      </w:sdtPr>
      <w:sdtEndPr/>
      <w:sdtContent>
        <w:r w:rsidR="0074638B" w:rsidRPr="00A81A3E">
          <w:t>Novembre 2012</w:t>
        </w:r>
      </w:sdtContent>
    </w:sdt>
    <w:r w:rsidR="0074638B">
      <w:rPr>
        <w:noProof/>
        <w:lang w:val="en-US" w:eastAsia="en-US"/>
      </w:rPr>
      <w:t xml:space="preserve"> </w:t>
    </w:r>
    <w:r w:rsidR="0074638B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69C8BE33" wp14:editId="55358A36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610400" cy="716400"/>
          <wp:effectExtent l="0" t="0" r="0" b="7620"/>
          <wp:wrapNone/>
          <wp:docPr id="6" name="Picture 6" descr="C:\Users\bub\Desktop\Templates corporate - 2012-08-04\2nd page 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38B"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 w:rsidR="0074638B">
          <w:tab/>
        </w:r>
        <w:r w:rsidR="0074638B">
          <w:fldChar w:fldCharType="begin"/>
        </w:r>
        <w:r w:rsidR="0074638B">
          <w:instrText xml:space="preserve"> PAGE   \* MERGEFORMAT </w:instrText>
        </w:r>
        <w:r w:rsidR="0074638B">
          <w:fldChar w:fldCharType="separate"/>
        </w:r>
        <w:r>
          <w:rPr>
            <w:noProof/>
          </w:rPr>
          <w:t>2</w:t>
        </w:r>
        <w:r w:rsidR="0074638B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Pr="00E33A6C" w:rsidRDefault="0074638B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38B" w:rsidRDefault="0074638B" w:rsidP="00A1416F">
      <w:r>
        <w:separator/>
      </w:r>
    </w:p>
  </w:footnote>
  <w:footnote w:type="continuationSeparator" w:id="0">
    <w:p w:rsidR="0074638B" w:rsidRDefault="0074638B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Pr="00E33A6C" w:rsidRDefault="0074638B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2784F8AA" wp14:editId="33446BAC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Pr="001F7C42" w:rsidRDefault="0074638B" w:rsidP="00D02D16">
    <w:pPr>
      <w:pStyle w:val="Header"/>
      <w:rPr>
        <w:lang w:val="fr-FR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847D1DA" wp14:editId="164A4E99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610400" cy="716400"/>
          <wp:effectExtent l="0" t="0" r="0" b="7620"/>
          <wp:wrapNone/>
          <wp:docPr id="1" name="Picture 1" descr="C:\Users\bub\Desktop\Templates corporate - 2012-08-04\2nd page t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C42">
      <w:rPr>
        <w:lang w:val="fr-FR"/>
      </w:rPr>
      <w:tab/>
      <w:t xml:space="preserve">Documentation de l’UEFA – Formulaire de demande </w:t>
    </w:r>
    <w:r>
      <w:rPr>
        <w:lang w:val="fr-FR"/>
      </w:rPr>
      <w:t>pour les chercheurs externes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38B" w:rsidRDefault="0074638B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A913F2E" wp14:editId="41319CAE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001B59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1B59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1B59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1B59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1B59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1B59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1B59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1B59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1B59" w:themeColor="text2"/>
      </w:rPr>
    </w:lvl>
  </w:abstractNum>
  <w:abstractNum w:abstractNumId="7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saveSubsetFonts/>
  <w:attachedTemplate r:id="rId1"/>
  <w:documentProtection w:edit="forms" w:formatting="1" w:enforcement="1" w:cryptProviderType="rsaFull" w:cryptAlgorithmClass="hash" w:cryptAlgorithmType="typeAny" w:cryptAlgorithmSid="4" w:cryptSpinCount="100000" w:hash="UWBlGA/UOo3u/Ix8rNfPS7d1G7U=" w:salt="r+AOBHcRfPVulIIViLNdZ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F4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461F4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5EDA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8F7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5627"/>
    <w:rsid w:val="001A6380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42"/>
    <w:rsid w:val="00200ADF"/>
    <w:rsid w:val="0020113F"/>
    <w:rsid w:val="00201319"/>
    <w:rsid w:val="00201B7F"/>
    <w:rsid w:val="00204D41"/>
    <w:rsid w:val="002073D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5A48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7AE2"/>
    <w:rsid w:val="002C104C"/>
    <w:rsid w:val="002C12F2"/>
    <w:rsid w:val="002D20DD"/>
    <w:rsid w:val="002D3C24"/>
    <w:rsid w:val="002D4683"/>
    <w:rsid w:val="002D48BA"/>
    <w:rsid w:val="002E1DBE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4E6B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0CDB"/>
    <w:rsid w:val="00371D00"/>
    <w:rsid w:val="00373326"/>
    <w:rsid w:val="00375033"/>
    <w:rsid w:val="00375243"/>
    <w:rsid w:val="003754CB"/>
    <w:rsid w:val="00375E9B"/>
    <w:rsid w:val="00376266"/>
    <w:rsid w:val="003811A9"/>
    <w:rsid w:val="0038198D"/>
    <w:rsid w:val="00382504"/>
    <w:rsid w:val="00386F6D"/>
    <w:rsid w:val="003874A7"/>
    <w:rsid w:val="003911ED"/>
    <w:rsid w:val="00391504"/>
    <w:rsid w:val="00391E85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27EA2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0A48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B76B5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42B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227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2226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095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0837"/>
    <w:rsid w:val="00712BD3"/>
    <w:rsid w:val="00713E01"/>
    <w:rsid w:val="007151C4"/>
    <w:rsid w:val="007160C8"/>
    <w:rsid w:val="007228E8"/>
    <w:rsid w:val="007303E1"/>
    <w:rsid w:val="00737131"/>
    <w:rsid w:val="0073789F"/>
    <w:rsid w:val="00737DC9"/>
    <w:rsid w:val="007412C5"/>
    <w:rsid w:val="0074149A"/>
    <w:rsid w:val="00741A4A"/>
    <w:rsid w:val="0074638B"/>
    <w:rsid w:val="00752BE3"/>
    <w:rsid w:val="00753218"/>
    <w:rsid w:val="007562D9"/>
    <w:rsid w:val="007567DD"/>
    <w:rsid w:val="007601FB"/>
    <w:rsid w:val="00764033"/>
    <w:rsid w:val="00765159"/>
    <w:rsid w:val="00765991"/>
    <w:rsid w:val="007659C6"/>
    <w:rsid w:val="0077182D"/>
    <w:rsid w:val="00772817"/>
    <w:rsid w:val="00774F8B"/>
    <w:rsid w:val="00777C76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70C9"/>
    <w:rsid w:val="008D71B5"/>
    <w:rsid w:val="008E48FD"/>
    <w:rsid w:val="008E4A31"/>
    <w:rsid w:val="008E4CDD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8DB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1416F"/>
    <w:rsid w:val="00A156AB"/>
    <w:rsid w:val="00A2236D"/>
    <w:rsid w:val="00A240C3"/>
    <w:rsid w:val="00A25B6F"/>
    <w:rsid w:val="00A26AFE"/>
    <w:rsid w:val="00A27B8E"/>
    <w:rsid w:val="00A30341"/>
    <w:rsid w:val="00A3048E"/>
    <w:rsid w:val="00A31836"/>
    <w:rsid w:val="00A31B5A"/>
    <w:rsid w:val="00A32810"/>
    <w:rsid w:val="00A345D1"/>
    <w:rsid w:val="00A42B24"/>
    <w:rsid w:val="00A4491C"/>
    <w:rsid w:val="00A45687"/>
    <w:rsid w:val="00A508CF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1A3E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4E24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235F"/>
    <w:rsid w:val="00CA4870"/>
    <w:rsid w:val="00CA58F4"/>
    <w:rsid w:val="00CA6771"/>
    <w:rsid w:val="00CA77D8"/>
    <w:rsid w:val="00CB0174"/>
    <w:rsid w:val="00CB13B2"/>
    <w:rsid w:val="00CB3C63"/>
    <w:rsid w:val="00CB63E6"/>
    <w:rsid w:val="00CB6457"/>
    <w:rsid w:val="00CC030B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CF73CD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1DD"/>
    <w:rsid w:val="00F648AB"/>
    <w:rsid w:val="00F66BEC"/>
    <w:rsid w:val="00F67DAB"/>
    <w:rsid w:val="00F711B7"/>
    <w:rsid w:val="00F7338E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9B18DB"/>
    <w:rPr>
      <w:b/>
    </w:rPr>
  </w:style>
  <w:style w:type="character" w:customStyle="1" w:styleId="Style2">
    <w:name w:val="Style2"/>
    <w:basedOn w:val="DefaultParagraphFont"/>
    <w:uiPriority w:val="1"/>
    <w:rsid w:val="009B18DB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9B18DB"/>
    <w:rPr>
      <w:b/>
    </w:rPr>
  </w:style>
  <w:style w:type="character" w:customStyle="1" w:styleId="Style2">
    <w:name w:val="Style2"/>
    <w:basedOn w:val="DefaultParagraphFont"/>
    <w:uiPriority w:val="1"/>
    <w:rsid w:val="009B18DB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niversities@uefa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UEFA_Corporate_Sing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D352AD77134B018966342105F2C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C170B-18CB-4805-B1F9-9F4004FE3EEB}"/>
      </w:docPartPr>
      <w:docPartBody>
        <w:p w:rsidR="00AF5A69" w:rsidRDefault="008E5D4C" w:rsidP="008E5D4C">
          <w:pPr>
            <w:pStyle w:val="E7D352AD77134B018966342105F2CC2F24"/>
          </w:pPr>
          <w:r w:rsidRPr="00A26AFE">
            <w:rPr>
              <w:rStyle w:val="PlaceholderText"/>
              <w:b/>
              <w:sz w:val="20"/>
              <w:szCs w:val="20"/>
              <w:lang w:val="fr-CH"/>
            </w:rPr>
            <w:t>Nom</w:t>
          </w:r>
        </w:p>
      </w:docPartBody>
    </w:docPart>
    <w:docPart>
      <w:docPartPr>
        <w:name w:val="CF2F70721EB0469EB674CD2AB5403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FA401-3D6D-4788-94E4-93458117304B}"/>
      </w:docPartPr>
      <w:docPartBody>
        <w:p w:rsidR="00AF5A69" w:rsidRDefault="008E5D4C" w:rsidP="008E5D4C">
          <w:pPr>
            <w:pStyle w:val="CF2F70721EB0469EB674CD2AB5403D9423"/>
          </w:pPr>
          <w:r w:rsidRPr="00A26AFE">
            <w:rPr>
              <w:rStyle w:val="PlaceholderText"/>
              <w:b/>
              <w:sz w:val="20"/>
              <w:szCs w:val="20"/>
              <w:lang w:val="fr-CH"/>
            </w:rPr>
            <w:t>Prénoms(s)</w:t>
          </w:r>
        </w:p>
      </w:docPartBody>
    </w:docPart>
    <w:docPart>
      <w:docPartPr>
        <w:name w:val="3D1C9ED257604FA18B6012D28A805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9C9D9-0352-43D6-9FFC-C6AEBDF57BD3}"/>
      </w:docPartPr>
      <w:docPartBody>
        <w:p w:rsidR="00AF5A69" w:rsidRDefault="008E5D4C" w:rsidP="008E5D4C">
          <w:pPr>
            <w:pStyle w:val="3D1C9ED257604FA18B6012D28A80525823"/>
          </w:pPr>
          <w:r w:rsidRPr="001268F7">
            <w:rPr>
              <w:rStyle w:val="PlaceholderText"/>
              <w:sz w:val="20"/>
              <w:szCs w:val="20"/>
              <w:lang w:val="fr-CH"/>
            </w:rPr>
            <w:t>Veuillez sélectionner une dat</w:t>
          </w:r>
          <w:r>
            <w:rPr>
              <w:rStyle w:val="PlaceholderText"/>
              <w:sz w:val="20"/>
              <w:szCs w:val="20"/>
              <w:lang w:val="fr-CH"/>
            </w:rPr>
            <w:t>e</w:t>
          </w:r>
        </w:p>
      </w:docPartBody>
    </w:docPart>
    <w:docPart>
      <w:docPartPr>
        <w:name w:val="0F2D0C7A83DA4589988AB00720281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D744-2560-47D8-BD0C-CDC5662C2055}"/>
      </w:docPartPr>
      <w:docPartBody>
        <w:p w:rsidR="00AF5A69" w:rsidRDefault="008E5D4C" w:rsidP="008E5D4C">
          <w:pPr>
            <w:pStyle w:val="0F2D0C7A83DA4589988AB0072028159722"/>
          </w:pPr>
          <w:r w:rsidRPr="005B76B5">
            <w:rPr>
              <w:rStyle w:val="PlaceholderText"/>
              <w:sz w:val="20"/>
              <w:szCs w:val="20"/>
              <w:lang w:val="fr-CH"/>
            </w:rPr>
            <w:t>Nom de l’université ou de l’organisation</w:t>
          </w:r>
        </w:p>
      </w:docPartBody>
    </w:docPart>
    <w:docPart>
      <w:docPartPr>
        <w:name w:val="E97822CF70E243AF9F67B795716CA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996C7-504C-4DB3-99EB-85716B8C970A}"/>
      </w:docPartPr>
      <w:docPartBody>
        <w:p w:rsidR="00AF5A69" w:rsidRDefault="008E5D4C" w:rsidP="008E5D4C">
          <w:pPr>
            <w:pStyle w:val="E97822CF70E243AF9F67B795716CA77122"/>
          </w:pPr>
          <w:r w:rsidRPr="005B76B5">
            <w:rPr>
              <w:rStyle w:val="PlaceholderText"/>
              <w:sz w:val="20"/>
              <w:szCs w:val="20"/>
              <w:lang w:val="fr-CH"/>
            </w:rPr>
            <w:t>Si université, veuillez préciser la faculté/l’institut</w:t>
          </w:r>
        </w:p>
      </w:docPartBody>
    </w:docPart>
    <w:docPart>
      <w:docPartPr>
        <w:name w:val="5F14326E697A46B38E04C863BC316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43FBB-39D5-43D4-BFAD-495889211ADC}"/>
      </w:docPartPr>
      <w:docPartBody>
        <w:p w:rsidR="00AF5A69" w:rsidRDefault="008E5D4C" w:rsidP="008E5D4C">
          <w:pPr>
            <w:pStyle w:val="5F14326E697A46B38E04C863BC316F7621"/>
          </w:pPr>
          <w:r w:rsidRPr="001268F7">
            <w:rPr>
              <w:rStyle w:val="PlaceholderText"/>
              <w:sz w:val="20"/>
              <w:szCs w:val="20"/>
              <w:lang w:val="fr-CH"/>
            </w:rPr>
            <w:t>E</w:t>
          </w:r>
          <w:r>
            <w:rPr>
              <w:rStyle w:val="PlaceholderText"/>
              <w:sz w:val="20"/>
              <w:szCs w:val="20"/>
              <w:lang w:val="fr-CH"/>
            </w:rPr>
            <w:t>tudiant, professeur, autre</w:t>
          </w:r>
        </w:p>
      </w:docPartBody>
    </w:docPart>
    <w:docPart>
      <w:docPartPr>
        <w:name w:val="432CFD5FB2834361BA4F82CC74D3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699A7-34BA-43D3-B48F-C8AA039AC670}"/>
      </w:docPartPr>
      <w:docPartBody>
        <w:p w:rsidR="00AF5A69" w:rsidRDefault="008E5D4C" w:rsidP="008E5D4C">
          <w:pPr>
            <w:pStyle w:val="432CFD5FB2834361BA4F82CC74D3B51C18"/>
          </w:pPr>
          <w:r w:rsidRPr="001268F7">
            <w:rPr>
              <w:rStyle w:val="PlaceholderText"/>
              <w:sz w:val="20"/>
              <w:szCs w:val="20"/>
              <w:lang w:val="fr-CH"/>
            </w:rPr>
            <w:t>Adresse</w:t>
          </w:r>
        </w:p>
      </w:docPartBody>
    </w:docPart>
    <w:docPart>
      <w:docPartPr>
        <w:name w:val="F31A8CBC516B43A4AE5A9FD98CA19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DFAC2-CBD0-4FAA-8099-E04FD88EE7D5}"/>
      </w:docPartPr>
      <w:docPartBody>
        <w:p w:rsidR="00AF5A69" w:rsidRDefault="008E5D4C" w:rsidP="008E5D4C">
          <w:pPr>
            <w:pStyle w:val="F31A8CBC516B43A4AE5A9FD98CA198DF18"/>
          </w:pPr>
          <w:r w:rsidRPr="001268F7">
            <w:rPr>
              <w:rStyle w:val="PlaceholderText"/>
              <w:sz w:val="20"/>
              <w:szCs w:val="20"/>
              <w:lang w:val="fr-CH"/>
            </w:rPr>
            <w:t>Pays</w:t>
          </w:r>
        </w:p>
      </w:docPartBody>
    </w:docPart>
    <w:docPart>
      <w:docPartPr>
        <w:name w:val="FF91D779D1B14FFCAEBEF3AAC6303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4F045-555F-4682-B2F3-ACA61BDBEFC4}"/>
      </w:docPartPr>
      <w:docPartBody>
        <w:p w:rsidR="00AF5A69" w:rsidRDefault="008E5D4C" w:rsidP="008E5D4C">
          <w:pPr>
            <w:pStyle w:val="FF91D779D1B14FFCAEBEF3AAC630351C18"/>
          </w:pPr>
          <w:r w:rsidRPr="00F551DD">
            <w:rPr>
              <w:rStyle w:val="PlaceholderText"/>
              <w:sz w:val="20"/>
              <w:szCs w:val="20"/>
              <w:lang w:val="fr-CH"/>
            </w:rPr>
            <w:t>Téléphone</w:t>
          </w:r>
        </w:p>
      </w:docPartBody>
    </w:docPart>
    <w:docPart>
      <w:docPartPr>
        <w:name w:val="900901D10F7745DDA2FFBD7B05A1D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E0EA-E650-454E-AF56-F29B3A1017D5}"/>
      </w:docPartPr>
      <w:docPartBody>
        <w:p w:rsidR="00AF5A69" w:rsidRDefault="008E5D4C" w:rsidP="008E5D4C">
          <w:pPr>
            <w:pStyle w:val="900901D10F7745DDA2FFBD7B05A1DA1B18"/>
          </w:pPr>
          <w:r w:rsidRPr="00F551DD">
            <w:rPr>
              <w:rStyle w:val="PlaceholderText"/>
              <w:sz w:val="20"/>
              <w:szCs w:val="20"/>
              <w:lang w:val="fr-CH"/>
            </w:rPr>
            <w:t>E-mail</w:t>
          </w:r>
        </w:p>
      </w:docPartBody>
    </w:docPart>
    <w:docPart>
      <w:docPartPr>
        <w:name w:val="96C303D5EFDF402A86966104F99EC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E5C19-79BB-4A3B-A7CB-903FFBC312F7}"/>
      </w:docPartPr>
      <w:docPartBody>
        <w:p w:rsidR="00AF5A69" w:rsidRDefault="008E5D4C" w:rsidP="008E5D4C">
          <w:pPr>
            <w:pStyle w:val="96C303D5EFDF402A86966104F99EC0CC17"/>
          </w:pPr>
          <w:r w:rsidRPr="001268F7">
            <w:rPr>
              <w:rStyle w:val="PlaceholderText"/>
              <w:sz w:val="20"/>
              <w:szCs w:val="20"/>
              <w:lang w:val="fr-CH"/>
            </w:rPr>
            <w:t>Titre de la recherche</w:t>
          </w:r>
        </w:p>
      </w:docPartBody>
    </w:docPart>
    <w:docPart>
      <w:docPartPr>
        <w:name w:val="0FCCA73484B2468586C543D20E293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C1D37-4E9A-4B0D-8F91-F57391FFBE1B}"/>
      </w:docPartPr>
      <w:docPartBody>
        <w:p w:rsidR="00AF5A69" w:rsidRDefault="008E5D4C" w:rsidP="008E5D4C">
          <w:pPr>
            <w:pStyle w:val="0FCCA73484B2468586C543D20E293A6A17"/>
          </w:pPr>
          <w:r w:rsidRPr="001268F7">
            <w:rPr>
              <w:rStyle w:val="PlaceholderText"/>
              <w:sz w:val="20"/>
              <w:szCs w:val="20"/>
              <w:lang w:val="fr-CH"/>
            </w:rPr>
            <w:t>Veuillez decri</w:t>
          </w:r>
          <w:r>
            <w:rPr>
              <w:rStyle w:val="PlaceholderText"/>
              <w:sz w:val="20"/>
              <w:szCs w:val="20"/>
              <w:lang w:val="fr-CH"/>
            </w:rPr>
            <w:t>re</w:t>
          </w:r>
          <w:r w:rsidRPr="001268F7">
            <w:rPr>
              <w:rStyle w:val="PlaceholderText"/>
              <w:sz w:val="20"/>
              <w:szCs w:val="20"/>
              <w:lang w:val="fr-CH"/>
            </w:rPr>
            <w:t xml:space="preserve"> en quelques lignes les buts de la recherche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D5"/>
    <w:rsid w:val="0040453C"/>
    <w:rsid w:val="00813FD5"/>
    <w:rsid w:val="008E5D4C"/>
    <w:rsid w:val="00955502"/>
    <w:rsid w:val="00AF5A69"/>
    <w:rsid w:val="00D14CD7"/>
    <w:rsid w:val="00E2787C"/>
    <w:rsid w:val="00F9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5D4C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B666DC531F54E9E855278496199308B">
    <w:name w:val="CB666DC531F54E9E855278496199308B"/>
    <w:rsid w:val="00D14CD7"/>
    <w:pPr>
      <w:spacing w:after="120" w:line="240" w:lineRule="auto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  <w:lang w:val="en-GB" w:eastAsia="en-GB"/>
    </w:rPr>
  </w:style>
  <w:style w:type="paragraph" w:customStyle="1" w:styleId="E7D352AD77134B018966342105F2CC2F20">
    <w:name w:val="E7D352AD77134B018966342105F2CC2F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1">
    <w:name w:val="7DD183256ACA4475A6E1D7E6AE6378E81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88EF39261B4FFCB699D7F15368D134">
    <w:name w:val="E988EF39261B4FFCB699D7F15368D13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4E90D9285A248979937A049F9939986">
    <w:name w:val="D4E90D9285A248979937A049F9939986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5F1B679B35449178C692D9A6BAAF472">
    <w:name w:val="B5F1B679B35449178C692D9A6BAAF472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665ADFC69249EC9C1DAE6D42E05069">
    <w:name w:val="CD665ADFC69249EC9C1DAE6D42E0506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CE5EEFBE004AE0ACE11702BDC270D7">
    <w:name w:val="CACE5EEFBE004AE0ACE11702BDC270D7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792A4A2D8440AA9D057EFE529FBCEA">
    <w:name w:val="B6792A4A2D8440AA9D057EFE529FBCEA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6CECFF67364FD7ACCC40F0090B56F9">
    <w:name w:val="E96CECFF67364FD7ACCC40F0090B56F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B666DC531F54E9E855278496199308B1">
    <w:name w:val="CB666DC531F54E9E855278496199308B1"/>
    <w:rsid w:val="00D14CD7"/>
    <w:pPr>
      <w:spacing w:after="120" w:line="240" w:lineRule="auto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  <w:lang w:val="en-GB" w:eastAsia="en-GB"/>
    </w:rPr>
  </w:style>
  <w:style w:type="paragraph" w:customStyle="1" w:styleId="E7D352AD77134B018966342105F2CC2F21">
    <w:name w:val="E7D352AD77134B018966342105F2CC2F2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0">
    <w:name w:val="3D1C9ED257604FA18B6012D28A805258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2">
    <w:name w:val="7DD183256ACA4475A6E1D7E6AE6378E812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88EF39261B4FFCB699D7F15368D1341">
    <w:name w:val="E988EF39261B4FFCB699D7F15368D134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4E90D9285A248979937A049F99399861">
    <w:name w:val="D4E90D9285A248979937A049F9939986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5F1B679B35449178C692D9A6BAAF4721">
    <w:name w:val="B5F1B679B35449178C692D9A6BAAF472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665ADFC69249EC9C1DAE6D42E050691">
    <w:name w:val="CD665ADFC69249EC9C1DAE6D42E05069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CE5EEFBE004AE0ACE11702BDC270D71">
    <w:name w:val="CACE5EEFBE004AE0ACE11702BDC270D7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792A4A2D8440AA9D057EFE529FBCEA1">
    <w:name w:val="B6792A4A2D8440AA9D057EFE529FBCEA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6CECFF67364FD7ACCC40F0090B56F91">
    <w:name w:val="E96CECFF67364FD7ACCC40F0090B56F9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2">
    <w:name w:val="E7D352AD77134B018966342105F2CC2F22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1">
    <w:name w:val="3D1C9ED257604FA18B6012D28A8052582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">
    <w:name w:val="EBD719BDDD31463DBD4FA7925283D22A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B78A8B8ADB043BDA4000EF84948EC51">
    <w:name w:val="5B78A8B8ADB043BDA4000EF84948EC5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D9CC0B5C9343D78591845F6FD79B2A">
    <w:name w:val="69D9CC0B5C9343D78591845F6FD79B2A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D8F540C0CAE4702857ECE328115C972">
    <w:name w:val="FD8F540C0CAE4702857ECE328115C972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DE38A559A404BB297CEB7D1E4B6F5FB">
    <w:name w:val="DDE38A559A404BB297CEB7D1E4B6F5FB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989880D09743CE86604B23F50CCDA1">
    <w:name w:val="1F989880D09743CE86604B23F50CCDA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AA2129E901642AD9FA25543EFFB3B76">
    <w:name w:val="3AA2129E901642AD9FA25543EFFB3B7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C08D6190B7E4F36918A2DC5B7585A94">
    <w:name w:val="EC08D6190B7E4F36918A2DC5B7585A94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3">
    <w:name w:val="E7D352AD77134B018966342105F2CC2F23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2">
    <w:name w:val="3D1C9ED257604FA18B6012D28A80525822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1">
    <w:name w:val="0F2D0C7A83DA4589988AB007202815972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1">
    <w:name w:val="EBD719BDDD31463DBD4FA7925283D22A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107281FE69F404887C0727A294DB7DE">
    <w:name w:val="C107281FE69F404887C0727A294DB7DE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6C290FC6EC34359A146851E34A929B4">
    <w:name w:val="C6C290FC6EC34359A146851E34A929B4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852A1822AA84D268B972F47ADF0B6AF">
    <w:name w:val="E852A1822AA84D268B972F47ADF0B6AF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04C72388CF64E92B31326805A80FD16">
    <w:name w:val="C04C72388CF64E92B31326805A80FD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7E2CF98AF974F0398491D11019F592A">
    <w:name w:val="97E2CF98AF974F0398491D11019F592A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58600D232462C8997DED63D4EC437">
    <w:name w:val="DF158600D232462C8997DED63D4EC43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DD1284CD38A40C4AFE321453BA88AED">
    <w:name w:val="9DD1284CD38A40C4AFE321453BA88AED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4">
    <w:name w:val="E7D352AD77134B018966342105F2CC2F24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3">
    <w:name w:val="3D1C9ED257604FA18B6012D28A80525823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2">
    <w:name w:val="0F2D0C7A83DA4589988AB007202815972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2">
    <w:name w:val="E97822CF70E243AF9F67B795716CA7712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1">
    <w:name w:val="5F14326E697A46B38E04C863BC316F7621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2">
    <w:name w:val="EBD719BDDD31463DBD4FA7925283D22A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8663F026FA4221A2489960795CFE18">
    <w:name w:val="228663F026FA4221A2489960795CFE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3213042A0643A49241569CA0106311">
    <w:name w:val="103213042A0643A49241569CA0106311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64C372D26C42048ACC14DFEC36AE46">
    <w:name w:val="1A64C372D26C42048ACC14DFEC36AE46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1D3ED9B2E9744C596D5C1ACBB414FFD">
    <w:name w:val="61D3ED9B2E9744C596D5C1ACBB414FFD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8D5CE062EA438EA81D659EDB423B80">
    <w:name w:val="748D5CE062EA438EA81D659EDB423B80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255AAB8B274E0DAD2F4175FE47A15D">
    <w:name w:val="67255AAB8B274E0DAD2F4175FE47A15D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8622771E2B74DEE95E0B4B25A69737F">
    <w:name w:val="D8622771E2B74DEE95E0B4B25A69737F"/>
    <w:rsid w:val="008E5D4C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5D4C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B666DC531F54E9E855278496199308B">
    <w:name w:val="CB666DC531F54E9E855278496199308B"/>
    <w:rsid w:val="00D14CD7"/>
    <w:pPr>
      <w:spacing w:after="120" w:line="240" w:lineRule="auto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  <w:lang w:val="en-GB" w:eastAsia="en-GB"/>
    </w:rPr>
  </w:style>
  <w:style w:type="paragraph" w:customStyle="1" w:styleId="E7D352AD77134B018966342105F2CC2F20">
    <w:name w:val="E7D352AD77134B018966342105F2CC2F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1">
    <w:name w:val="7DD183256ACA4475A6E1D7E6AE6378E81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88EF39261B4FFCB699D7F15368D134">
    <w:name w:val="E988EF39261B4FFCB699D7F15368D13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4E90D9285A248979937A049F9939986">
    <w:name w:val="D4E90D9285A248979937A049F9939986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5F1B679B35449178C692D9A6BAAF472">
    <w:name w:val="B5F1B679B35449178C692D9A6BAAF472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665ADFC69249EC9C1DAE6D42E05069">
    <w:name w:val="CD665ADFC69249EC9C1DAE6D42E0506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CE5EEFBE004AE0ACE11702BDC270D7">
    <w:name w:val="CACE5EEFBE004AE0ACE11702BDC270D7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792A4A2D8440AA9D057EFE529FBCEA">
    <w:name w:val="B6792A4A2D8440AA9D057EFE529FBCEA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6CECFF67364FD7ACCC40F0090B56F9">
    <w:name w:val="E96CECFF67364FD7ACCC40F0090B56F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B666DC531F54E9E855278496199308B1">
    <w:name w:val="CB666DC531F54E9E855278496199308B1"/>
    <w:rsid w:val="00D14CD7"/>
    <w:pPr>
      <w:spacing w:after="120" w:line="240" w:lineRule="auto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  <w:lang w:val="en-GB" w:eastAsia="en-GB"/>
    </w:rPr>
  </w:style>
  <w:style w:type="paragraph" w:customStyle="1" w:styleId="E7D352AD77134B018966342105F2CC2F21">
    <w:name w:val="E7D352AD77134B018966342105F2CC2F2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0">
    <w:name w:val="3D1C9ED257604FA18B6012D28A80525820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2">
    <w:name w:val="7DD183256ACA4475A6E1D7E6AE6378E812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88EF39261B4FFCB699D7F15368D1341">
    <w:name w:val="E988EF39261B4FFCB699D7F15368D134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4E90D9285A248979937A049F99399861">
    <w:name w:val="D4E90D9285A248979937A049F9939986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5F1B679B35449178C692D9A6BAAF4721">
    <w:name w:val="B5F1B679B35449178C692D9A6BAAF472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665ADFC69249EC9C1DAE6D42E050691">
    <w:name w:val="CD665ADFC69249EC9C1DAE6D42E05069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ACE5EEFBE004AE0ACE11702BDC270D71">
    <w:name w:val="CACE5EEFBE004AE0ACE11702BDC270D7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792A4A2D8440AA9D057EFE529FBCEA1">
    <w:name w:val="B6792A4A2D8440AA9D057EFE529FBCEA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6CECFF67364FD7ACCC40F0090B56F91">
    <w:name w:val="E96CECFF67364FD7ACCC40F0090B56F91"/>
    <w:rsid w:val="00D14CD7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2">
    <w:name w:val="E7D352AD77134B018966342105F2CC2F22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1">
    <w:name w:val="3D1C9ED257604FA18B6012D28A8052582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">
    <w:name w:val="EBD719BDDD31463DBD4FA7925283D22A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B78A8B8ADB043BDA4000EF84948EC51">
    <w:name w:val="5B78A8B8ADB043BDA4000EF84948EC5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D9CC0B5C9343D78591845F6FD79B2A">
    <w:name w:val="69D9CC0B5C9343D78591845F6FD79B2A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D8F540C0CAE4702857ECE328115C972">
    <w:name w:val="FD8F540C0CAE4702857ECE328115C972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DE38A559A404BB297CEB7D1E4B6F5FB">
    <w:name w:val="DDE38A559A404BB297CEB7D1E4B6F5FB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989880D09743CE86604B23F50CCDA1">
    <w:name w:val="1F989880D09743CE86604B23F50CCDA1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AA2129E901642AD9FA25543EFFB3B76">
    <w:name w:val="3AA2129E901642AD9FA25543EFFB3B76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C08D6190B7E4F36918A2DC5B7585A94">
    <w:name w:val="EC08D6190B7E4F36918A2DC5B7585A94"/>
    <w:rsid w:val="00F948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3">
    <w:name w:val="E7D352AD77134B018966342105F2CC2F23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2">
    <w:name w:val="3D1C9ED257604FA18B6012D28A80525822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1">
    <w:name w:val="0F2D0C7A83DA4589988AB007202815972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1">
    <w:name w:val="EBD719BDDD31463DBD4FA7925283D22A1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107281FE69F404887C0727A294DB7DE">
    <w:name w:val="C107281FE69F404887C0727A294DB7DE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6C290FC6EC34359A146851E34A929B4">
    <w:name w:val="C6C290FC6EC34359A146851E34A929B4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852A1822AA84D268B972F47ADF0B6AF">
    <w:name w:val="E852A1822AA84D268B972F47ADF0B6AF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04C72388CF64E92B31326805A80FD16">
    <w:name w:val="C04C72388CF64E92B31326805A80FD16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7E2CF98AF974F0398491D11019F592A">
    <w:name w:val="97E2CF98AF974F0398491D11019F592A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F158600D232462C8997DED63D4EC437">
    <w:name w:val="DF158600D232462C8997DED63D4EC437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DD1284CD38A40C4AFE321453BA88AED">
    <w:name w:val="9DD1284CD38A40C4AFE321453BA88AED"/>
    <w:rsid w:val="0040453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4">
    <w:name w:val="E7D352AD77134B018966342105F2CC2F24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3">
    <w:name w:val="3D1C9ED257604FA18B6012D28A80525823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2">
    <w:name w:val="0F2D0C7A83DA4589988AB007202815972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2">
    <w:name w:val="E97822CF70E243AF9F67B795716CA7712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1">
    <w:name w:val="5F14326E697A46B38E04C863BC316F7621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BD719BDDD31463DBD4FA7925283D22A2">
    <w:name w:val="EBD719BDDD31463DBD4FA7925283D22A2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8663F026FA4221A2489960795CFE18">
    <w:name w:val="228663F026FA4221A2489960795CFE18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3213042A0643A49241569CA0106311">
    <w:name w:val="103213042A0643A49241569CA0106311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64C372D26C42048ACC14DFEC36AE46">
    <w:name w:val="1A64C372D26C42048ACC14DFEC36AE46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1D3ED9B2E9744C596D5C1ACBB414FFD">
    <w:name w:val="61D3ED9B2E9744C596D5C1ACBB414FFD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8D5CE062EA438EA81D659EDB423B80">
    <w:name w:val="748D5CE062EA438EA81D659EDB423B80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255AAB8B274E0DAD2F4175FE47A15D">
    <w:name w:val="67255AAB8B274E0DAD2F4175FE47A15D"/>
    <w:rsid w:val="008E5D4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8622771E2B74DEE95E0B4B25A69737F">
    <w:name w:val="D8622771E2B74DEE95E0B4B25A69737F"/>
    <w:rsid w:val="008E5D4C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EFA_Corporate">
      <a:dk1>
        <a:sysClr val="windowText" lastClr="000000"/>
      </a:dk1>
      <a:lt1>
        <a:sysClr val="window" lastClr="FFFFFF"/>
      </a:lt1>
      <a:dk2>
        <a:srgbClr val="001B59"/>
      </a:dk2>
      <a:lt2>
        <a:srgbClr val="0080C6"/>
      </a:lt2>
      <a:accent1>
        <a:srgbClr val="0080C6"/>
      </a:accent1>
      <a:accent2>
        <a:srgbClr val="00B9F2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9666AB"/>
      </a:hlink>
      <a:folHlink>
        <a:srgbClr val="76C153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B46539B-4DE2-495E-9B0C-2F04E5755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UEFA_Corporate_Single</Template>
  <TotalTime>0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2012-11-30T15:01:00Z</dcterms:created>
  <dcterms:modified xsi:type="dcterms:W3CDTF">2012-11-30T15:01:00Z</dcterms:modified>
</cp:coreProperties>
</file>